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07AFD" w14:textId="77777777" w:rsidR="00DF65E8" w:rsidRPr="008F10E5" w:rsidRDefault="00DF65E8" w:rsidP="00DF65E8">
      <w:pPr>
        <w:jc w:val="center"/>
        <w:rPr>
          <w:b/>
          <w:sz w:val="72"/>
          <w:szCs w:val="72"/>
        </w:rPr>
      </w:pPr>
      <w:r w:rsidRPr="008F10E5">
        <w:rPr>
          <w:b/>
          <w:sz w:val="72"/>
          <w:szCs w:val="72"/>
        </w:rPr>
        <w:t>St. Mary’s on the Hill</w:t>
      </w:r>
    </w:p>
    <w:p w14:paraId="10EB33E0" w14:textId="77777777" w:rsidR="00DF65E8" w:rsidRPr="00DF65E8" w:rsidRDefault="00DF65E8" w:rsidP="00DF65E8">
      <w:pPr>
        <w:jc w:val="center"/>
        <w:rPr>
          <w:b/>
          <w:sz w:val="96"/>
          <w:szCs w:val="96"/>
        </w:rPr>
      </w:pPr>
    </w:p>
    <w:p w14:paraId="2A31C46F" w14:textId="77777777" w:rsidR="00DF65E8" w:rsidRDefault="00DF65E8" w:rsidP="00DF65E8">
      <w:pPr>
        <w:jc w:val="center"/>
        <w:rPr>
          <w:b/>
          <w:sz w:val="96"/>
          <w:szCs w:val="96"/>
        </w:rPr>
      </w:pPr>
      <w:r w:rsidRPr="00DF65E8">
        <w:rPr>
          <w:b/>
          <w:sz w:val="96"/>
          <w:szCs w:val="96"/>
        </w:rPr>
        <w:t>Curriculum Booklet</w:t>
      </w:r>
    </w:p>
    <w:p w14:paraId="5249A8AB" w14:textId="77777777" w:rsidR="00B3643A" w:rsidRDefault="00B3643A" w:rsidP="00DF65E8">
      <w:pPr>
        <w:jc w:val="center"/>
        <w:rPr>
          <w:b/>
          <w:sz w:val="96"/>
          <w:szCs w:val="96"/>
        </w:rPr>
      </w:pPr>
    </w:p>
    <w:p w14:paraId="6ED899DC" w14:textId="46BDFADD" w:rsidR="00DF65E8" w:rsidRDefault="00CF5DC9" w:rsidP="00B3643A">
      <w:pPr>
        <w:jc w:val="center"/>
        <w:rPr>
          <w:sz w:val="96"/>
          <w:szCs w:val="96"/>
        </w:rPr>
      </w:pPr>
      <w:r>
        <w:rPr>
          <w:noProof/>
        </w:rPr>
        <w:drawing>
          <wp:inline distT="0" distB="0" distL="0" distR="0" wp14:anchorId="27C75DDB" wp14:editId="11C17BFB">
            <wp:extent cx="1724025" cy="1562100"/>
            <wp:effectExtent l="0" t="0" r="0" b="0"/>
            <wp:docPr id="1" name="Picture 1" descr="Description: Description: O:\Private4\2015 2016\Signage\New School Crest and Strap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O:\Private4\2015 2016\Signage\New School Crest and Strap Lin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4025" cy="1562100"/>
                    </a:xfrm>
                    <a:prstGeom prst="rect">
                      <a:avLst/>
                    </a:prstGeom>
                    <a:noFill/>
                    <a:ln>
                      <a:noFill/>
                    </a:ln>
                  </pic:spPr>
                </pic:pic>
              </a:graphicData>
            </a:graphic>
          </wp:inline>
        </w:drawing>
      </w:r>
    </w:p>
    <w:p w14:paraId="069382CA" w14:textId="77777777" w:rsidR="00DF65E8" w:rsidRDefault="00DF65E8" w:rsidP="00DF65E8">
      <w:pPr>
        <w:jc w:val="center"/>
        <w:rPr>
          <w:sz w:val="96"/>
          <w:szCs w:val="96"/>
        </w:rPr>
      </w:pPr>
    </w:p>
    <w:p w14:paraId="640D2838" w14:textId="77777777" w:rsidR="00DF65E8" w:rsidRPr="00DF65E8" w:rsidRDefault="00DF65E8" w:rsidP="00DF65E8">
      <w:pPr>
        <w:rPr>
          <w:sz w:val="96"/>
          <w:szCs w:val="96"/>
        </w:rPr>
      </w:pPr>
    </w:p>
    <w:p w14:paraId="67CCC5F5" w14:textId="77777777" w:rsidR="00DF65E8" w:rsidRDefault="00DF65E8" w:rsidP="00DF65E8">
      <w:pPr>
        <w:rPr>
          <w:sz w:val="96"/>
          <w:szCs w:val="96"/>
        </w:rPr>
      </w:pPr>
    </w:p>
    <w:p w14:paraId="35D32B23" w14:textId="77777777" w:rsidR="00DF65E8" w:rsidRDefault="00DF65E8" w:rsidP="00DF65E8">
      <w:pPr>
        <w:jc w:val="center"/>
        <w:rPr>
          <w:sz w:val="96"/>
          <w:szCs w:val="96"/>
        </w:rPr>
      </w:pPr>
    </w:p>
    <w:p w14:paraId="012A9D1C" w14:textId="77777777" w:rsidR="00DF65E8" w:rsidRDefault="003B43CE" w:rsidP="00DF65E8">
      <w:pPr>
        <w:jc w:val="center"/>
        <w:rPr>
          <w:sz w:val="96"/>
          <w:szCs w:val="96"/>
        </w:rPr>
      </w:pPr>
      <w:r>
        <w:rPr>
          <w:sz w:val="96"/>
          <w:szCs w:val="96"/>
        </w:rPr>
        <w:t>Primary 3</w:t>
      </w:r>
    </w:p>
    <w:p w14:paraId="5AD9E1E9" w14:textId="77777777" w:rsidR="00DF65E8" w:rsidRDefault="00DF65E8" w:rsidP="00DF65E8">
      <w:pPr>
        <w:jc w:val="center"/>
        <w:rPr>
          <w:sz w:val="96"/>
          <w:szCs w:val="96"/>
        </w:rPr>
      </w:pPr>
    </w:p>
    <w:p w14:paraId="73BC7DF6" w14:textId="2ABCE9A5" w:rsidR="00DF65E8" w:rsidRDefault="00DD708F" w:rsidP="00DF65E8">
      <w:pPr>
        <w:jc w:val="center"/>
        <w:rPr>
          <w:sz w:val="52"/>
          <w:szCs w:val="52"/>
        </w:rPr>
      </w:pPr>
      <w:r>
        <w:rPr>
          <w:sz w:val="52"/>
          <w:szCs w:val="52"/>
        </w:rPr>
        <w:t>2019</w:t>
      </w:r>
      <w:r w:rsidR="00DF65E8" w:rsidRPr="00DF65E8">
        <w:rPr>
          <w:sz w:val="52"/>
          <w:szCs w:val="52"/>
        </w:rPr>
        <w:t xml:space="preserve"> </w:t>
      </w:r>
      <w:r w:rsidR="00DF65E8">
        <w:rPr>
          <w:sz w:val="52"/>
          <w:szCs w:val="52"/>
        </w:rPr>
        <w:t>–</w:t>
      </w:r>
      <w:r>
        <w:rPr>
          <w:sz w:val="52"/>
          <w:szCs w:val="52"/>
        </w:rPr>
        <w:t xml:space="preserve"> 2020</w:t>
      </w:r>
    </w:p>
    <w:p w14:paraId="21393543" w14:textId="77777777" w:rsidR="00DF65E8" w:rsidRDefault="00DF65E8" w:rsidP="00DF65E8">
      <w:pPr>
        <w:jc w:val="center"/>
        <w:rPr>
          <w:sz w:val="52"/>
          <w:szCs w:val="52"/>
        </w:rPr>
      </w:pPr>
    </w:p>
    <w:p w14:paraId="2ABD1E96" w14:textId="77777777" w:rsidR="00DF65E8" w:rsidRDefault="00DF65E8" w:rsidP="00DF65E8">
      <w:pPr>
        <w:jc w:val="center"/>
        <w:rPr>
          <w:sz w:val="52"/>
          <w:szCs w:val="52"/>
        </w:rPr>
      </w:pPr>
    </w:p>
    <w:p w14:paraId="344B32C4" w14:textId="77777777" w:rsidR="008F10E5" w:rsidRDefault="008F10E5" w:rsidP="00DF65E8">
      <w:pPr>
        <w:jc w:val="center"/>
        <w:rPr>
          <w:b/>
          <w:sz w:val="32"/>
          <w:szCs w:val="32"/>
        </w:rPr>
      </w:pPr>
    </w:p>
    <w:p w14:paraId="43E74D9D" w14:textId="77777777" w:rsidR="008F10E5" w:rsidRDefault="008F10E5" w:rsidP="00DF65E8">
      <w:pPr>
        <w:jc w:val="center"/>
        <w:rPr>
          <w:b/>
          <w:sz w:val="32"/>
          <w:szCs w:val="32"/>
        </w:rPr>
      </w:pPr>
    </w:p>
    <w:p w14:paraId="1B9953A8" w14:textId="77777777" w:rsidR="008F10E5" w:rsidRDefault="008F10E5" w:rsidP="00DF65E8">
      <w:pPr>
        <w:jc w:val="center"/>
        <w:rPr>
          <w:b/>
          <w:sz w:val="32"/>
          <w:szCs w:val="32"/>
        </w:rPr>
      </w:pPr>
    </w:p>
    <w:p w14:paraId="642B22C7" w14:textId="77777777" w:rsidR="00DF65E8" w:rsidRPr="000A7001" w:rsidRDefault="00DF65E8" w:rsidP="00DF65E8">
      <w:pPr>
        <w:jc w:val="center"/>
        <w:rPr>
          <w:sz w:val="52"/>
          <w:szCs w:val="52"/>
        </w:rPr>
      </w:pPr>
      <w:r w:rsidRPr="000A7001">
        <w:rPr>
          <w:b/>
          <w:sz w:val="32"/>
          <w:szCs w:val="32"/>
        </w:rPr>
        <w:t>OUR SCHOOL RULES</w:t>
      </w:r>
    </w:p>
    <w:p w14:paraId="65E228D2" w14:textId="2C9733F1" w:rsidR="00DF65E8" w:rsidRDefault="00CF5DC9" w:rsidP="00DF65E8">
      <w:pPr>
        <w:jc w:val="center"/>
        <w:rPr>
          <w:rFonts w:ascii="Comic Sans MS" w:hAnsi="Comic Sans MS"/>
          <w:sz w:val="32"/>
          <w:szCs w:val="32"/>
        </w:rPr>
      </w:pPr>
      <w:r>
        <w:rPr>
          <w:noProof/>
        </w:rPr>
        <mc:AlternateContent>
          <mc:Choice Requires="wpg">
            <w:drawing>
              <wp:anchor distT="0" distB="0" distL="114300" distR="114300" simplePos="0" relativeHeight="251640832" behindDoc="0" locked="0" layoutInCell="1" allowOverlap="1" wp14:anchorId="3AC7F5F3" wp14:editId="01156382">
                <wp:simplePos x="0" y="0"/>
                <wp:positionH relativeFrom="column">
                  <wp:posOffset>-182245</wp:posOffset>
                </wp:positionH>
                <wp:positionV relativeFrom="paragraph">
                  <wp:posOffset>298450</wp:posOffset>
                </wp:positionV>
                <wp:extent cx="5943600" cy="2125980"/>
                <wp:effectExtent l="0" t="0" r="0" b="7620"/>
                <wp:wrapTight wrapText="bothSides">
                  <wp:wrapPolygon edited="0">
                    <wp:start x="0" y="0"/>
                    <wp:lineTo x="0" y="21677"/>
                    <wp:lineTo x="21600" y="21677"/>
                    <wp:lineTo x="21600" y="0"/>
                    <wp:lineTo x="0" y="0"/>
                  </wp:wrapPolygon>
                </wp:wrapTight>
                <wp:docPr id="3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125980"/>
                          <a:chOff x="1512" y="3600"/>
                          <a:chExt cx="9360" cy="3348"/>
                        </a:xfrm>
                      </wpg:grpSpPr>
                      <wps:wsp>
                        <wps:cNvPr id="40" name="Rectangle 4"/>
                        <wps:cNvSpPr>
                          <a:spLocks noChangeArrowheads="1"/>
                        </wps:cNvSpPr>
                        <wps:spPr bwMode="auto">
                          <a:xfrm>
                            <a:off x="1512" y="3600"/>
                            <a:ext cx="9360" cy="3348"/>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41" name="Text Box 5"/>
                        <wps:cNvSpPr txBox="1">
                          <a:spLocks noChangeArrowheads="1"/>
                        </wps:cNvSpPr>
                        <wps:spPr bwMode="auto">
                          <a:xfrm>
                            <a:off x="1692" y="3904"/>
                            <a:ext cx="8640" cy="2880"/>
                          </a:xfrm>
                          <a:prstGeom prst="rect">
                            <a:avLst/>
                          </a:prstGeom>
                          <a:solidFill>
                            <a:srgbClr val="FFFFFF"/>
                          </a:solidFill>
                          <a:ln>
                            <a:noFill/>
                          </a:ln>
                          <a:extLst>
                            <a:ext uri="{91240B29-F687-4f45-9708-019B960494DF}">
                              <a14:hiddenLine xmlns:a14="http://schemas.microsoft.com/office/drawing/2010/main" xmlns="" w="9525">
                                <a:solidFill>
                                  <a:srgbClr val="000000"/>
                                </a:solidFill>
                                <a:miter lim="800000"/>
                                <a:headEnd/>
                                <a:tailEnd/>
                              </a14:hiddenLine>
                            </a:ext>
                          </a:extLst>
                        </wps:spPr>
                        <wps:txbx>
                          <w:txbxContent>
                            <w:p w14:paraId="3F1B63A5" w14:textId="77777777" w:rsidR="00BD2339" w:rsidRPr="000A7001" w:rsidRDefault="00BD2339" w:rsidP="00DF65E8">
                              <w:pPr>
                                <w:rPr>
                                  <w:b/>
                                </w:rPr>
                              </w:pPr>
                              <w:r w:rsidRPr="000A7001">
                                <w:rPr>
                                  <w:b/>
                                </w:rPr>
                                <w:t>OUR WORK RULES:</w:t>
                              </w:r>
                            </w:p>
                            <w:p w14:paraId="18CA8085" w14:textId="77777777" w:rsidR="00BD2339" w:rsidRPr="000A7001" w:rsidRDefault="00BD2339" w:rsidP="00DF65E8"/>
                            <w:p w14:paraId="2BB11E0C" w14:textId="77777777" w:rsidR="00BD2339" w:rsidRPr="000A7001" w:rsidRDefault="00BD2339" w:rsidP="00DF65E8">
                              <w:pPr>
                                <w:numPr>
                                  <w:ilvl w:val="0"/>
                                  <w:numId w:val="1"/>
                                </w:numPr>
                              </w:pPr>
                              <w:r w:rsidRPr="000A7001">
                                <w:t>We always try our best</w:t>
                              </w:r>
                            </w:p>
                            <w:p w14:paraId="44DA80E2" w14:textId="77777777" w:rsidR="00BD2339" w:rsidRPr="000A7001" w:rsidRDefault="00BD2339" w:rsidP="00DF65E8">
                              <w:pPr>
                                <w:numPr>
                                  <w:ilvl w:val="0"/>
                                  <w:numId w:val="1"/>
                                </w:numPr>
                              </w:pPr>
                              <w:r w:rsidRPr="000A7001">
                                <w:t>We are good listeners</w:t>
                              </w:r>
                            </w:p>
                            <w:p w14:paraId="0D8F45BB" w14:textId="77777777" w:rsidR="00BD2339" w:rsidRPr="000A7001" w:rsidRDefault="00BD2339" w:rsidP="00DF65E8">
                              <w:pPr>
                                <w:numPr>
                                  <w:ilvl w:val="0"/>
                                  <w:numId w:val="1"/>
                                </w:numPr>
                              </w:pPr>
                              <w:r w:rsidRPr="000A7001">
                                <w:t>We are ready to learn</w:t>
                              </w:r>
                            </w:p>
                            <w:p w14:paraId="4C72D26D" w14:textId="77777777" w:rsidR="00BD2339" w:rsidRPr="000A7001" w:rsidRDefault="00BD2339" w:rsidP="00DF65E8">
                              <w:pPr>
                                <w:numPr>
                                  <w:ilvl w:val="0"/>
                                  <w:numId w:val="1"/>
                                </w:numPr>
                              </w:pPr>
                              <w:r w:rsidRPr="000A7001">
                                <w:t>We work well with others</w:t>
                              </w:r>
                            </w:p>
                            <w:p w14:paraId="6BFF81FA" w14:textId="77777777" w:rsidR="00BD2339" w:rsidRPr="000A7001" w:rsidRDefault="00BD2339" w:rsidP="00DF65E8">
                              <w:pPr>
                                <w:numPr>
                                  <w:ilvl w:val="0"/>
                                  <w:numId w:val="1"/>
                                </w:numPr>
                              </w:pPr>
                              <w:r w:rsidRPr="000A7001">
                                <w:t>We ask for help when we need it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C7F5F3" id="Group 3" o:spid="_x0000_s1026" style="position:absolute;left:0;text-align:left;margin-left:-14.35pt;margin-top:23.5pt;width:468pt;height:167.4pt;z-index:251640832" coordorigin="1512,3600" coordsize="9360,3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">
                <v:rect id="Rectangle 4" o:spid="_x0000_s1027" style="position:absolute;left:1512;top:3600;width:9360;height:3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" strokeweight="2pt"/>
                <v:shapetype id="_x0000_t202" coordsize="21600,21600" o:spt="202" path="m,l,21600r21600,l21600,xe">
                  <v:stroke joinstyle="miter"/>
                  <v:path gradientshapeok="t" o:connecttype="rect"/>
                </v:shapetype>
                <v:shape id="Text Box 5" o:spid="_x0000_s1028" type="#_x0000_t202" style="position:absolute;left:1692;top:3904;width:8640;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3F1B63A5" w14:textId="77777777" w:rsidR="00BD2339" w:rsidRPr="000A7001" w:rsidRDefault="00BD2339" w:rsidP="00DF65E8">
                        <w:pPr>
                          <w:rPr>
                            <w:b/>
                          </w:rPr>
                        </w:pPr>
                        <w:r w:rsidRPr="000A7001">
                          <w:rPr>
                            <w:b/>
                          </w:rPr>
                          <w:t>OUR WORK RULES:</w:t>
                        </w:r>
                      </w:p>
                      <w:p w14:paraId="18CA8085" w14:textId="77777777" w:rsidR="00BD2339" w:rsidRPr="000A7001" w:rsidRDefault="00BD2339" w:rsidP="00DF65E8"/>
                      <w:p w14:paraId="2BB11E0C" w14:textId="77777777" w:rsidR="00BD2339" w:rsidRPr="000A7001" w:rsidRDefault="00BD2339" w:rsidP="00DF65E8">
                        <w:pPr>
                          <w:numPr>
                            <w:ilvl w:val="0"/>
                            <w:numId w:val="1"/>
                          </w:numPr>
                        </w:pPr>
                        <w:r w:rsidRPr="000A7001">
                          <w:t>We always try our best</w:t>
                        </w:r>
                      </w:p>
                      <w:p w14:paraId="44DA80E2" w14:textId="77777777" w:rsidR="00BD2339" w:rsidRPr="000A7001" w:rsidRDefault="00BD2339" w:rsidP="00DF65E8">
                        <w:pPr>
                          <w:numPr>
                            <w:ilvl w:val="0"/>
                            <w:numId w:val="1"/>
                          </w:numPr>
                        </w:pPr>
                        <w:r w:rsidRPr="000A7001">
                          <w:t>We are good listeners</w:t>
                        </w:r>
                      </w:p>
                      <w:p w14:paraId="0D8F45BB" w14:textId="77777777" w:rsidR="00BD2339" w:rsidRPr="000A7001" w:rsidRDefault="00BD2339" w:rsidP="00DF65E8">
                        <w:pPr>
                          <w:numPr>
                            <w:ilvl w:val="0"/>
                            <w:numId w:val="1"/>
                          </w:numPr>
                        </w:pPr>
                        <w:r w:rsidRPr="000A7001">
                          <w:t>We are ready to learn</w:t>
                        </w:r>
                      </w:p>
                      <w:p w14:paraId="4C72D26D" w14:textId="77777777" w:rsidR="00BD2339" w:rsidRPr="000A7001" w:rsidRDefault="00BD2339" w:rsidP="00DF65E8">
                        <w:pPr>
                          <w:numPr>
                            <w:ilvl w:val="0"/>
                            <w:numId w:val="1"/>
                          </w:numPr>
                        </w:pPr>
                        <w:r w:rsidRPr="000A7001">
                          <w:t>We work well with others</w:t>
                        </w:r>
                      </w:p>
                      <w:p w14:paraId="6BFF81FA" w14:textId="77777777" w:rsidR="00BD2339" w:rsidRPr="000A7001" w:rsidRDefault="00BD2339" w:rsidP="00DF65E8">
                        <w:pPr>
                          <w:numPr>
                            <w:ilvl w:val="0"/>
                            <w:numId w:val="1"/>
                          </w:numPr>
                        </w:pPr>
                        <w:r w:rsidRPr="000A7001">
                          <w:t>We ask for help when we need it</w:t>
                        </w:r>
                      </w:p>
                    </w:txbxContent>
                  </v:textbox>
                </v:shape>
                <w10:wrap type="tight"/>
              </v:group>
            </w:pict>
          </mc:Fallback>
        </mc:AlternateContent>
      </w:r>
    </w:p>
    <w:p w14:paraId="3044FC26" w14:textId="19321766" w:rsidR="00DF65E8" w:rsidRDefault="00CF5DC9" w:rsidP="00DF65E8">
      <w:pPr>
        <w:jc w:val="center"/>
      </w:pPr>
      <w:r>
        <w:rPr>
          <w:noProof/>
        </w:rPr>
        <mc:AlternateContent>
          <mc:Choice Requires="wpg">
            <w:drawing>
              <wp:anchor distT="0" distB="0" distL="114300" distR="114300" simplePos="0" relativeHeight="251642880" behindDoc="0" locked="0" layoutInCell="1" allowOverlap="1" wp14:anchorId="7A1F2B3B" wp14:editId="592FC8AA">
                <wp:simplePos x="0" y="0"/>
                <wp:positionH relativeFrom="column">
                  <wp:posOffset>-182245</wp:posOffset>
                </wp:positionH>
                <wp:positionV relativeFrom="paragraph">
                  <wp:posOffset>137795</wp:posOffset>
                </wp:positionV>
                <wp:extent cx="5943600" cy="2125980"/>
                <wp:effectExtent l="0" t="0" r="0" b="7620"/>
                <wp:wrapTight wrapText="bothSides">
                  <wp:wrapPolygon edited="0">
                    <wp:start x="0" y="0"/>
                    <wp:lineTo x="0" y="21677"/>
                    <wp:lineTo x="21600" y="21677"/>
                    <wp:lineTo x="21600" y="0"/>
                    <wp:lineTo x="0" y="0"/>
                  </wp:wrapPolygon>
                </wp:wrapTight>
                <wp:docPr id="36"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125980"/>
                          <a:chOff x="1512" y="2699"/>
                          <a:chExt cx="9360" cy="3348"/>
                        </a:xfrm>
                      </wpg:grpSpPr>
                      <wps:wsp>
                        <wps:cNvPr id="37" name="Rectangle 11"/>
                        <wps:cNvSpPr>
                          <a:spLocks noChangeArrowheads="1"/>
                        </wps:cNvSpPr>
                        <wps:spPr bwMode="auto">
                          <a:xfrm>
                            <a:off x="1512" y="2699"/>
                            <a:ext cx="9360" cy="3348"/>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38" name="Text Box 12"/>
                        <wps:cNvSpPr txBox="1">
                          <a:spLocks noChangeArrowheads="1"/>
                        </wps:cNvSpPr>
                        <wps:spPr bwMode="auto">
                          <a:xfrm>
                            <a:off x="1692" y="3003"/>
                            <a:ext cx="8640" cy="2880"/>
                          </a:xfrm>
                          <a:prstGeom prst="rect">
                            <a:avLst/>
                          </a:prstGeom>
                          <a:solidFill>
                            <a:srgbClr val="FFFFFF"/>
                          </a:solidFill>
                          <a:ln>
                            <a:noFill/>
                          </a:ln>
                          <a:extLst>
                            <a:ext uri="{91240B29-F687-4f45-9708-019B960494DF}">
                              <a14:hiddenLine xmlns:a14="http://schemas.microsoft.com/office/drawing/2010/main" xmlns="" w="9525">
                                <a:solidFill>
                                  <a:srgbClr val="000000"/>
                                </a:solidFill>
                                <a:miter lim="800000"/>
                                <a:headEnd/>
                                <a:tailEnd/>
                              </a14:hiddenLine>
                            </a:ext>
                          </a:extLst>
                        </wps:spPr>
                        <wps:txbx>
                          <w:txbxContent>
                            <w:p w14:paraId="23FDBD59" w14:textId="77777777" w:rsidR="00BD2339" w:rsidRPr="000A7001" w:rsidRDefault="00BD2339" w:rsidP="00DF65E8">
                              <w:pPr>
                                <w:rPr>
                                  <w:b/>
                                </w:rPr>
                              </w:pPr>
                              <w:r w:rsidRPr="000A7001">
                                <w:rPr>
                                  <w:b/>
                                </w:rPr>
                                <w:t>OUR BEHAVIOUR RULES:</w:t>
                              </w:r>
                            </w:p>
                            <w:p w14:paraId="5855D1E7" w14:textId="77777777" w:rsidR="00BD2339" w:rsidRPr="000A7001" w:rsidRDefault="00BD2339" w:rsidP="00DF65E8"/>
                            <w:p w14:paraId="6F626B33" w14:textId="77777777" w:rsidR="00BD2339" w:rsidRPr="000A7001" w:rsidRDefault="00BD2339" w:rsidP="00DF65E8">
                              <w:pPr>
                                <w:numPr>
                                  <w:ilvl w:val="0"/>
                                  <w:numId w:val="1"/>
                                </w:numPr>
                              </w:pPr>
                              <w:r w:rsidRPr="000A7001">
                                <w:t>We respect and care for each other</w:t>
                              </w:r>
                            </w:p>
                            <w:p w14:paraId="2DB76D07" w14:textId="77777777" w:rsidR="00BD2339" w:rsidRPr="000A7001" w:rsidRDefault="00BD2339" w:rsidP="00DF65E8">
                              <w:pPr>
                                <w:numPr>
                                  <w:ilvl w:val="0"/>
                                  <w:numId w:val="1"/>
                                </w:numPr>
                              </w:pPr>
                              <w:r w:rsidRPr="000A7001">
                                <w:t>We respect and care for our school</w:t>
                              </w:r>
                            </w:p>
                            <w:p w14:paraId="70DE75CA" w14:textId="77777777" w:rsidR="00BD2339" w:rsidRPr="000A7001" w:rsidRDefault="00BD2339" w:rsidP="00DF65E8">
                              <w:pPr>
                                <w:numPr>
                                  <w:ilvl w:val="0"/>
                                  <w:numId w:val="1"/>
                                </w:numPr>
                              </w:pPr>
                              <w:r w:rsidRPr="000A7001">
                                <w:t>We show good manners</w:t>
                              </w:r>
                            </w:p>
                            <w:p w14:paraId="2159B4D4" w14:textId="77777777" w:rsidR="00BD2339" w:rsidRPr="000A7001" w:rsidRDefault="00BD2339" w:rsidP="00DF65E8">
                              <w:pPr>
                                <w:numPr>
                                  <w:ilvl w:val="0"/>
                                  <w:numId w:val="1"/>
                                </w:numPr>
                              </w:pPr>
                              <w:r w:rsidRPr="000A7001">
                                <w:t>We play safely and fairly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1F2B3B" id="Group 10" o:spid="_x0000_s1029" style="position:absolute;left:0;text-align:left;margin-left:-14.35pt;margin-top:10.85pt;width:468pt;height:167.4pt;z-index:251642880" coordorigin="1512,2699" coordsize="9360,3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">
                <v:rect id="Rectangle 11" o:spid="_x0000_s1030" style="position:absolute;left:1512;top:2699;width:9360;height:3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" strokeweight="2pt"/>
                <v:shape id="Text Box 12" o:spid="_x0000_s1031" type="#_x0000_t202" style="position:absolute;left:1692;top:3003;width:8640;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14:paraId="23FDBD59" w14:textId="77777777" w:rsidR="00BD2339" w:rsidRPr="000A7001" w:rsidRDefault="00BD2339" w:rsidP="00DF65E8">
                        <w:pPr>
                          <w:rPr>
                            <w:b/>
                          </w:rPr>
                        </w:pPr>
                        <w:r w:rsidRPr="000A7001">
                          <w:rPr>
                            <w:b/>
                          </w:rPr>
                          <w:t>OUR BEHAVIOUR RULES:</w:t>
                        </w:r>
                      </w:p>
                      <w:p w14:paraId="5855D1E7" w14:textId="77777777" w:rsidR="00BD2339" w:rsidRPr="000A7001" w:rsidRDefault="00BD2339" w:rsidP="00DF65E8"/>
                      <w:p w14:paraId="6F626B33" w14:textId="77777777" w:rsidR="00BD2339" w:rsidRPr="000A7001" w:rsidRDefault="00BD2339" w:rsidP="00DF65E8">
                        <w:pPr>
                          <w:numPr>
                            <w:ilvl w:val="0"/>
                            <w:numId w:val="1"/>
                          </w:numPr>
                        </w:pPr>
                        <w:r w:rsidRPr="000A7001">
                          <w:t>We respect and care for each other</w:t>
                        </w:r>
                      </w:p>
                      <w:p w14:paraId="2DB76D07" w14:textId="77777777" w:rsidR="00BD2339" w:rsidRPr="000A7001" w:rsidRDefault="00BD2339" w:rsidP="00DF65E8">
                        <w:pPr>
                          <w:numPr>
                            <w:ilvl w:val="0"/>
                            <w:numId w:val="1"/>
                          </w:numPr>
                        </w:pPr>
                        <w:r w:rsidRPr="000A7001">
                          <w:t>We respect and care for our school</w:t>
                        </w:r>
                      </w:p>
                      <w:p w14:paraId="70DE75CA" w14:textId="77777777" w:rsidR="00BD2339" w:rsidRPr="000A7001" w:rsidRDefault="00BD2339" w:rsidP="00DF65E8">
                        <w:pPr>
                          <w:numPr>
                            <w:ilvl w:val="0"/>
                            <w:numId w:val="1"/>
                          </w:numPr>
                        </w:pPr>
                        <w:r w:rsidRPr="000A7001">
                          <w:t>We show good manners</w:t>
                        </w:r>
                      </w:p>
                      <w:p w14:paraId="2159B4D4" w14:textId="77777777" w:rsidR="00BD2339" w:rsidRPr="000A7001" w:rsidRDefault="00BD2339" w:rsidP="00DF65E8">
                        <w:pPr>
                          <w:numPr>
                            <w:ilvl w:val="0"/>
                            <w:numId w:val="1"/>
                          </w:numPr>
                        </w:pPr>
                        <w:r w:rsidRPr="000A7001">
                          <w:t>We play safely and fairly</w:t>
                        </w:r>
                      </w:p>
                    </w:txbxContent>
                  </v:textbox>
                </v:shape>
                <w10:wrap type="tight"/>
              </v:group>
            </w:pict>
          </mc:Fallback>
        </mc:AlternateContent>
      </w:r>
    </w:p>
    <w:p w14:paraId="6189FAF2" w14:textId="5F981972" w:rsidR="00DF65E8" w:rsidRDefault="00CF5DC9" w:rsidP="00DF65E8">
      <w:pPr>
        <w:jc w:val="center"/>
      </w:pPr>
      <w:r>
        <w:rPr>
          <w:noProof/>
        </w:rPr>
        <mc:AlternateContent>
          <mc:Choice Requires="wpg">
            <w:drawing>
              <wp:anchor distT="0" distB="0" distL="114300" distR="114300" simplePos="0" relativeHeight="251641856" behindDoc="0" locked="0" layoutInCell="1" allowOverlap="1" wp14:anchorId="55B800EA" wp14:editId="4D195329">
                <wp:simplePos x="0" y="0"/>
                <wp:positionH relativeFrom="column">
                  <wp:posOffset>-182245</wp:posOffset>
                </wp:positionH>
                <wp:positionV relativeFrom="paragraph">
                  <wp:posOffset>84455</wp:posOffset>
                </wp:positionV>
                <wp:extent cx="5943600" cy="2125980"/>
                <wp:effectExtent l="0" t="0" r="0" b="7620"/>
                <wp:wrapTight wrapText="bothSides">
                  <wp:wrapPolygon edited="0">
                    <wp:start x="0" y="0"/>
                    <wp:lineTo x="0" y="21677"/>
                    <wp:lineTo x="21600" y="21677"/>
                    <wp:lineTo x="21600" y="0"/>
                    <wp:lineTo x="0" y="0"/>
                  </wp:wrapPolygon>
                </wp:wrapTight>
                <wp:docPr id="3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125980"/>
                          <a:chOff x="1512" y="2699"/>
                          <a:chExt cx="9360" cy="3348"/>
                        </a:xfrm>
                      </wpg:grpSpPr>
                      <wps:wsp>
                        <wps:cNvPr id="34" name="Rectangle 8"/>
                        <wps:cNvSpPr>
                          <a:spLocks noChangeArrowheads="1"/>
                        </wps:cNvSpPr>
                        <wps:spPr bwMode="auto">
                          <a:xfrm>
                            <a:off x="1512" y="2699"/>
                            <a:ext cx="9360" cy="3348"/>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35" name="Text Box 9"/>
                        <wps:cNvSpPr txBox="1">
                          <a:spLocks noChangeArrowheads="1"/>
                        </wps:cNvSpPr>
                        <wps:spPr bwMode="auto">
                          <a:xfrm>
                            <a:off x="1692" y="3003"/>
                            <a:ext cx="8640" cy="2880"/>
                          </a:xfrm>
                          <a:prstGeom prst="rect">
                            <a:avLst/>
                          </a:prstGeom>
                          <a:solidFill>
                            <a:srgbClr val="FFFFFF"/>
                          </a:solidFill>
                          <a:ln>
                            <a:noFill/>
                          </a:ln>
                          <a:extLst>
                            <a:ext uri="{91240B29-F687-4f45-9708-019B960494DF}">
                              <a14:hiddenLine xmlns:a14="http://schemas.microsoft.com/office/drawing/2010/main" xmlns="" w="9525">
                                <a:solidFill>
                                  <a:srgbClr val="000000"/>
                                </a:solidFill>
                                <a:miter lim="800000"/>
                                <a:headEnd/>
                                <a:tailEnd/>
                              </a14:hiddenLine>
                            </a:ext>
                          </a:extLst>
                        </wps:spPr>
                        <wps:txbx>
                          <w:txbxContent>
                            <w:p w14:paraId="4DADEE4D" w14:textId="77777777" w:rsidR="00BD2339" w:rsidRPr="000A7001" w:rsidRDefault="00BD2339" w:rsidP="00DF65E8">
                              <w:pPr>
                                <w:rPr>
                                  <w:b/>
                                </w:rPr>
                              </w:pPr>
                              <w:r w:rsidRPr="000A7001">
                                <w:rPr>
                                  <w:b/>
                                </w:rPr>
                                <w:t>OUR MOVEMENT RULES:</w:t>
                              </w:r>
                            </w:p>
                            <w:p w14:paraId="249BE042" w14:textId="77777777" w:rsidR="00BD2339" w:rsidRPr="000A7001" w:rsidRDefault="00BD2339" w:rsidP="00DF65E8"/>
                            <w:p w14:paraId="0AF7071E" w14:textId="77777777" w:rsidR="00BD2339" w:rsidRPr="000A7001" w:rsidRDefault="00BD2339" w:rsidP="00DF65E8">
                              <w:pPr>
                                <w:numPr>
                                  <w:ilvl w:val="0"/>
                                  <w:numId w:val="1"/>
                                </w:numPr>
                              </w:pPr>
                              <w:r w:rsidRPr="000A7001">
                                <w:t>We line up quietly</w:t>
                              </w:r>
                            </w:p>
                            <w:p w14:paraId="41D8B3C9" w14:textId="77777777" w:rsidR="00BD2339" w:rsidRPr="000A7001" w:rsidRDefault="00BD2339" w:rsidP="00DF65E8">
                              <w:pPr>
                                <w:numPr>
                                  <w:ilvl w:val="0"/>
                                  <w:numId w:val="1"/>
                                </w:numPr>
                              </w:pPr>
                              <w:r w:rsidRPr="000A7001">
                                <w:t>We walk safely in and around our school</w:t>
                              </w:r>
                            </w:p>
                            <w:p w14:paraId="3175EE1A" w14:textId="77777777" w:rsidR="00BD2339" w:rsidRPr="000A7001" w:rsidRDefault="00BD2339" w:rsidP="00DF65E8">
                              <w:pPr>
                                <w:numPr>
                                  <w:ilvl w:val="0"/>
                                  <w:numId w:val="1"/>
                                </w:numPr>
                              </w:pPr>
                              <w:r w:rsidRPr="000A7001">
                                <w:t>We enter classrooms politely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B800EA" id="Group 7" o:spid="_x0000_s1032" style="position:absolute;left:0;text-align:left;margin-left:-14.35pt;margin-top:6.65pt;width:468pt;height:167.4pt;z-index:251641856" coordorigin="1512,2699" coordsize="9360,3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">
                <v:rect id="Rectangle 8" o:spid="_x0000_s1033" style="position:absolute;left:1512;top:2699;width:9360;height:3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" strokeweight="2pt"/>
                <v:shape id="Text Box 9" o:spid="_x0000_s1034" type="#_x0000_t202" style="position:absolute;left:1692;top:3003;width:8640;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14:paraId="4DADEE4D" w14:textId="77777777" w:rsidR="00BD2339" w:rsidRPr="000A7001" w:rsidRDefault="00BD2339" w:rsidP="00DF65E8">
                        <w:pPr>
                          <w:rPr>
                            <w:b/>
                          </w:rPr>
                        </w:pPr>
                        <w:r w:rsidRPr="000A7001">
                          <w:rPr>
                            <w:b/>
                          </w:rPr>
                          <w:t>OUR MOVEMENT RULES:</w:t>
                        </w:r>
                      </w:p>
                      <w:p w14:paraId="249BE042" w14:textId="77777777" w:rsidR="00BD2339" w:rsidRPr="000A7001" w:rsidRDefault="00BD2339" w:rsidP="00DF65E8"/>
                      <w:p w14:paraId="0AF7071E" w14:textId="77777777" w:rsidR="00BD2339" w:rsidRPr="000A7001" w:rsidRDefault="00BD2339" w:rsidP="00DF65E8">
                        <w:pPr>
                          <w:numPr>
                            <w:ilvl w:val="0"/>
                            <w:numId w:val="1"/>
                          </w:numPr>
                        </w:pPr>
                        <w:r w:rsidRPr="000A7001">
                          <w:t>We line up quietly</w:t>
                        </w:r>
                      </w:p>
                      <w:p w14:paraId="41D8B3C9" w14:textId="77777777" w:rsidR="00BD2339" w:rsidRPr="000A7001" w:rsidRDefault="00BD2339" w:rsidP="00DF65E8">
                        <w:pPr>
                          <w:numPr>
                            <w:ilvl w:val="0"/>
                            <w:numId w:val="1"/>
                          </w:numPr>
                        </w:pPr>
                        <w:r w:rsidRPr="000A7001">
                          <w:t>We walk safely in and around our school</w:t>
                        </w:r>
                      </w:p>
                      <w:p w14:paraId="3175EE1A" w14:textId="77777777" w:rsidR="00BD2339" w:rsidRPr="000A7001" w:rsidRDefault="00BD2339" w:rsidP="00DF65E8">
                        <w:pPr>
                          <w:numPr>
                            <w:ilvl w:val="0"/>
                            <w:numId w:val="1"/>
                          </w:numPr>
                        </w:pPr>
                        <w:r w:rsidRPr="000A7001">
                          <w:t>We enter classrooms politely</w:t>
                        </w:r>
                      </w:p>
                    </w:txbxContent>
                  </v:textbox>
                </v:shape>
                <w10:wrap type="tight"/>
              </v:group>
            </w:pict>
          </mc:Fallback>
        </mc:AlternateContent>
      </w:r>
    </w:p>
    <w:p w14:paraId="056CF826" w14:textId="77777777" w:rsidR="00DF65E8" w:rsidRDefault="00DF65E8" w:rsidP="00DF65E8">
      <w:pPr>
        <w:jc w:val="center"/>
      </w:pPr>
    </w:p>
    <w:p w14:paraId="4078824D" w14:textId="0107BB12" w:rsidR="00D27067" w:rsidRPr="00D27067" w:rsidRDefault="00DF65E8" w:rsidP="00D27067">
      <w:pPr>
        <w:jc w:val="center"/>
      </w:pPr>
      <w:r w:rsidRPr="00D27067">
        <w:t>We would ask for your cooperation in reminding your c</w:t>
      </w:r>
      <w:r w:rsidR="00D27067" w:rsidRPr="00D27067">
        <w:t xml:space="preserve">hild of the school rules so that we can </w:t>
      </w:r>
      <w:r w:rsidRPr="00D27067">
        <w:t>ensure that every child is safe and happy. For further details please refer to the Positive Behaviour Polic</w:t>
      </w:r>
      <w:r w:rsidR="00C41357">
        <w:t>y,</w:t>
      </w:r>
      <w:r w:rsidR="00D27067" w:rsidRPr="00D27067">
        <w:t xml:space="preserve"> available on the school website –</w:t>
      </w:r>
    </w:p>
    <w:p w14:paraId="6A2B9C29" w14:textId="77777777" w:rsidR="00D27067" w:rsidRPr="00D27067" w:rsidRDefault="00D27067" w:rsidP="00D27067">
      <w:pPr>
        <w:jc w:val="center"/>
        <w:rPr>
          <w:rFonts w:ascii="Comic Sans MS" w:hAnsi="Comic Sans MS"/>
        </w:rPr>
      </w:pPr>
    </w:p>
    <w:p w14:paraId="2612C915" w14:textId="77777777" w:rsidR="00120680" w:rsidRDefault="00D27067" w:rsidP="00120680">
      <w:pPr>
        <w:jc w:val="center"/>
        <w:rPr>
          <w:b/>
        </w:rPr>
      </w:pPr>
      <w:r w:rsidRPr="00D27067">
        <w:rPr>
          <w:rStyle w:val="HTMLCite"/>
          <w:b/>
          <w:bCs/>
          <w:color w:val="auto"/>
        </w:rPr>
        <w:t>stmarysonthehill</w:t>
      </w:r>
      <w:r w:rsidRPr="00D27067">
        <w:rPr>
          <w:rStyle w:val="HTMLCite"/>
          <w:b/>
          <w:color w:val="auto"/>
        </w:rPr>
        <w:t>.co.uk</w:t>
      </w:r>
    </w:p>
    <w:p w14:paraId="39B8EB98" w14:textId="77777777" w:rsidR="00FA69CC" w:rsidRPr="00120680" w:rsidRDefault="00E5360B" w:rsidP="00120680">
      <w:pPr>
        <w:jc w:val="center"/>
        <w:rPr>
          <w:b/>
        </w:rPr>
      </w:pPr>
      <w:r>
        <w:rPr>
          <w:b/>
          <w:sz w:val="32"/>
          <w:szCs w:val="32"/>
          <w:lang w:val="en-US"/>
        </w:rPr>
        <w:t>Religious Education</w:t>
      </w:r>
    </w:p>
    <w:p w14:paraId="0632EC35" w14:textId="77777777" w:rsidR="00FA69CC" w:rsidRDefault="00FA69CC" w:rsidP="00FA69CC">
      <w:pPr>
        <w:jc w:val="center"/>
        <w:rPr>
          <w:b/>
          <w:sz w:val="32"/>
          <w:szCs w:val="32"/>
          <w:lang w:val="en-US"/>
        </w:rPr>
      </w:pPr>
    </w:p>
    <w:p w14:paraId="6A9C5364" w14:textId="77777777" w:rsidR="00FA69CC" w:rsidRDefault="00F43A07" w:rsidP="003F79BA">
      <w:pPr>
        <w:numPr>
          <w:ilvl w:val="0"/>
          <w:numId w:val="7"/>
        </w:numPr>
        <w:rPr>
          <w:lang w:val="en-US"/>
        </w:rPr>
      </w:pPr>
      <w:r>
        <w:rPr>
          <w:lang w:val="en-US"/>
        </w:rPr>
        <w:t>The Grow in Love programme</w:t>
      </w:r>
    </w:p>
    <w:p w14:paraId="0A380EA1" w14:textId="2265AE66" w:rsidR="002C771B" w:rsidRDefault="00646E6B" w:rsidP="003F79BA">
      <w:pPr>
        <w:numPr>
          <w:ilvl w:val="0"/>
          <w:numId w:val="7"/>
        </w:numPr>
        <w:rPr>
          <w:lang w:val="en-US"/>
        </w:rPr>
      </w:pPr>
      <w:r>
        <w:rPr>
          <w:lang w:val="en-US"/>
        </w:rPr>
        <w:t xml:space="preserve">RSE Wonder of </w:t>
      </w:r>
      <w:r w:rsidR="00567F3D">
        <w:rPr>
          <w:lang w:val="en-US"/>
        </w:rPr>
        <w:t>my Being p</w:t>
      </w:r>
      <w:r w:rsidR="002C771B">
        <w:rPr>
          <w:lang w:val="en-US"/>
        </w:rPr>
        <w:t>rogramme</w:t>
      </w:r>
    </w:p>
    <w:p w14:paraId="2395EE29" w14:textId="77777777" w:rsidR="00B67B8A" w:rsidRPr="00FA69CC" w:rsidRDefault="008E03AC" w:rsidP="003F79BA">
      <w:pPr>
        <w:numPr>
          <w:ilvl w:val="0"/>
          <w:numId w:val="7"/>
        </w:numPr>
      </w:pPr>
      <w:r>
        <w:rPr>
          <w:lang w:val="en-US"/>
        </w:rPr>
        <w:lastRenderedPageBreak/>
        <w:t>Visits from the S</w:t>
      </w:r>
      <w:r w:rsidR="00B67B8A">
        <w:rPr>
          <w:lang w:val="en-US"/>
        </w:rPr>
        <w:t xml:space="preserve">chool Chaplin </w:t>
      </w:r>
    </w:p>
    <w:p w14:paraId="49DE7329" w14:textId="77777777" w:rsidR="00FA69CC" w:rsidRPr="00FA69CC" w:rsidRDefault="00FA69CC" w:rsidP="003F79BA">
      <w:pPr>
        <w:numPr>
          <w:ilvl w:val="0"/>
          <w:numId w:val="7"/>
        </w:numPr>
      </w:pPr>
      <w:r>
        <w:rPr>
          <w:lang w:val="en-US"/>
        </w:rPr>
        <w:t xml:space="preserve">Assemblies </w:t>
      </w:r>
    </w:p>
    <w:p w14:paraId="75F4C4AE" w14:textId="77777777" w:rsidR="000A7001" w:rsidRPr="004B08A0" w:rsidRDefault="00FA69CC" w:rsidP="003F79BA">
      <w:pPr>
        <w:numPr>
          <w:ilvl w:val="0"/>
          <w:numId w:val="7"/>
        </w:numPr>
      </w:pPr>
      <w:r>
        <w:rPr>
          <w:lang w:val="en-US"/>
        </w:rPr>
        <w:t xml:space="preserve">The </w:t>
      </w:r>
      <w:r w:rsidR="004B08A0">
        <w:rPr>
          <w:lang w:val="en-US"/>
        </w:rPr>
        <w:t xml:space="preserve">Sacrament </w:t>
      </w:r>
      <w:r w:rsidR="003B43CE">
        <w:rPr>
          <w:lang w:val="en-US"/>
        </w:rPr>
        <w:t>of Reconciliation</w:t>
      </w:r>
    </w:p>
    <w:p w14:paraId="4A2A50C7" w14:textId="77777777" w:rsidR="004B08A0" w:rsidRPr="003B43CE" w:rsidRDefault="004B08A0" w:rsidP="003F79BA">
      <w:pPr>
        <w:numPr>
          <w:ilvl w:val="0"/>
          <w:numId w:val="7"/>
        </w:numPr>
      </w:pPr>
      <w:r>
        <w:rPr>
          <w:lang w:val="en-US"/>
        </w:rPr>
        <w:t>Charity fund raising</w:t>
      </w:r>
    </w:p>
    <w:p w14:paraId="5469CF03" w14:textId="77777777" w:rsidR="003B43CE" w:rsidRPr="000A7001" w:rsidRDefault="003B43CE" w:rsidP="003F79BA">
      <w:pPr>
        <w:numPr>
          <w:ilvl w:val="0"/>
          <w:numId w:val="7"/>
        </w:numPr>
      </w:pPr>
      <w:r>
        <w:rPr>
          <w:lang w:val="en-US"/>
        </w:rPr>
        <w:t>Feast days</w:t>
      </w:r>
    </w:p>
    <w:p w14:paraId="7A37956E" w14:textId="77777777" w:rsidR="000A7001" w:rsidRPr="004B08A0" w:rsidRDefault="00E66D38" w:rsidP="003F79BA">
      <w:pPr>
        <w:numPr>
          <w:ilvl w:val="0"/>
          <w:numId w:val="7"/>
        </w:numPr>
      </w:pPr>
      <w:r>
        <w:rPr>
          <w:lang w:val="en-US"/>
        </w:rPr>
        <w:t>Please note dates below:</w:t>
      </w:r>
    </w:p>
    <w:p w14:paraId="416C9A04" w14:textId="77777777" w:rsidR="004B08A0" w:rsidRDefault="004B08A0" w:rsidP="004B08A0"/>
    <w:p w14:paraId="7E5D6B6F" w14:textId="53EF4F03" w:rsidR="004B08A0" w:rsidRPr="00646E6B" w:rsidRDefault="003B43CE" w:rsidP="003F79BA">
      <w:pPr>
        <w:numPr>
          <w:ilvl w:val="1"/>
          <w:numId w:val="7"/>
        </w:numPr>
      </w:pPr>
      <w:r w:rsidRPr="00646E6B">
        <w:t>P3A</w:t>
      </w:r>
      <w:r w:rsidR="00B67B8A" w:rsidRPr="00646E6B">
        <w:t xml:space="preserve"> </w:t>
      </w:r>
      <w:r w:rsidR="004B08A0" w:rsidRPr="00646E6B">
        <w:t xml:space="preserve">Parental Assembly – </w:t>
      </w:r>
      <w:r w:rsidR="00DD708F">
        <w:t>Wednesday 2</w:t>
      </w:r>
      <w:r w:rsidR="00DD708F" w:rsidRPr="00DD708F">
        <w:rPr>
          <w:vertAlign w:val="superscript"/>
        </w:rPr>
        <w:t>nd</w:t>
      </w:r>
      <w:r w:rsidR="00DD708F">
        <w:t xml:space="preserve"> October</w:t>
      </w:r>
      <w:r w:rsidR="00646E6B" w:rsidRPr="00646E6B">
        <w:t xml:space="preserve">, </w:t>
      </w:r>
      <w:r w:rsidR="00DD708F">
        <w:t>2019</w:t>
      </w:r>
    </w:p>
    <w:p w14:paraId="60EF7550" w14:textId="568978B4" w:rsidR="003B43CE" w:rsidRPr="00646E6B" w:rsidRDefault="00B05F10" w:rsidP="003F79BA">
      <w:pPr>
        <w:numPr>
          <w:ilvl w:val="1"/>
          <w:numId w:val="7"/>
        </w:numPr>
      </w:pPr>
      <w:r w:rsidRPr="00646E6B">
        <w:t xml:space="preserve">P3B Parental Assembly – </w:t>
      </w:r>
      <w:r w:rsidR="00DD708F">
        <w:t>Thursday, 24</w:t>
      </w:r>
      <w:r w:rsidR="003F79BA" w:rsidRPr="00646E6B">
        <w:rPr>
          <w:vertAlign w:val="superscript"/>
        </w:rPr>
        <w:t>th</w:t>
      </w:r>
      <w:r w:rsidR="003F79BA" w:rsidRPr="00646E6B">
        <w:t xml:space="preserve"> October</w:t>
      </w:r>
      <w:r w:rsidR="00DD708F">
        <w:t xml:space="preserve"> 2019</w:t>
      </w:r>
    </w:p>
    <w:p w14:paraId="54657EB1" w14:textId="3A4A39B3" w:rsidR="004B08A0" w:rsidRPr="00646E6B" w:rsidRDefault="003B43CE" w:rsidP="003F79BA">
      <w:pPr>
        <w:numPr>
          <w:ilvl w:val="1"/>
          <w:numId w:val="7"/>
        </w:numPr>
      </w:pPr>
      <w:r w:rsidRPr="00646E6B">
        <w:t>Enrolment Service/ meeting</w:t>
      </w:r>
      <w:r w:rsidR="00F43A07" w:rsidRPr="00646E6B">
        <w:t xml:space="preserve"> </w:t>
      </w:r>
      <w:r w:rsidR="00DD708F">
        <w:t>TBC</w:t>
      </w:r>
    </w:p>
    <w:p w14:paraId="04F13DC5" w14:textId="6D66802E" w:rsidR="003B43CE" w:rsidRDefault="003B43CE" w:rsidP="00E17407">
      <w:pPr>
        <w:numPr>
          <w:ilvl w:val="1"/>
          <w:numId w:val="7"/>
        </w:numPr>
        <w:ind w:left="1080"/>
      </w:pPr>
      <w:r w:rsidRPr="00DD708F">
        <w:rPr>
          <w:lang w:val="en-US"/>
        </w:rPr>
        <w:t xml:space="preserve">The </w:t>
      </w:r>
      <w:r w:rsidR="00F43A07" w:rsidRPr="00DD708F">
        <w:rPr>
          <w:lang w:val="en-US"/>
        </w:rPr>
        <w:t xml:space="preserve">Sacrament of Reconciliation </w:t>
      </w:r>
      <w:r w:rsidR="00DD708F">
        <w:rPr>
          <w:lang w:val="en-US"/>
        </w:rPr>
        <w:t>TBC</w:t>
      </w:r>
    </w:p>
    <w:p w14:paraId="35DB693C" w14:textId="77777777" w:rsidR="000A7001" w:rsidRPr="00FA69CC" w:rsidRDefault="000A7001" w:rsidP="003B43CE">
      <w:pPr>
        <w:ind w:left="1080"/>
      </w:pPr>
    </w:p>
    <w:p w14:paraId="3D610541" w14:textId="77777777" w:rsidR="00FA69CC" w:rsidRDefault="00FA69CC" w:rsidP="00D27067">
      <w:pPr>
        <w:jc w:val="center"/>
        <w:rPr>
          <w:b/>
          <w:sz w:val="32"/>
          <w:szCs w:val="32"/>
          <w:lang w:val="en-US"/>
        </w:rPr>
      </w:pPr>
    </w:p>
    <w:p w14:paraId="4E135C04" w14:textId="77777777" w:rsidR="00FA69CC" w:rsidRDefault="00FA69CC" w:rsidP="00B67B8A">
      <w:pPr>
        <w:rPr>
          <w:b/>
          <w:sz w:val="32"/>
          <w:szCs w:val="32"/>
          <w:lang w:val="en-US"/>
        </w:rPr>
      </w:pPr>
    </w:p>
    <w:p w14:paraId="57BDD148" w14:textId="77777777" w:rsidR="00F36166" w:rsidRPr="00D27067" w:rsidRDefault="00F36166" w:rsidP="000A7001">
      <w:pPr>
        <w:jc w:val="center"/>
      </w:pPr>
      <w:r w:rsidRPr="00F36166">
        <w:rPr>
          <w:b/>
          <w:sz w:val="32"/>
          <w:szCs w:val="32"/>
          <w:lang w:val="en-US"/>
        </w:rPr>
        <w:t>Thinking Skills and Personal Capabilities</w:t>
      </w:r>
    </w:p>
    <w:p w14:paraId="28128A1B" w14:textId="77777777" w:rsidR="00D27067" w:rsidRDefault="00D27067" w:rsidP="00D27067">
      <w:pPr>
        <w:pStyle w:val="NormalWeb"/>
      </w:pPr>
    </w:p>
    <w:p w14:paraId="6A48E434" w14:textId="77777777" w:rsidR="00D27067" w:rsidRPr="00FA69CC" w:rsidRDefault="00D27067" w:rsidP="00FA69CC">
      <w:pPr>
        <w:pStyle w:val="NormalWeb"/>
        <w:spacing w:line="240" w:lineRule="auto"/>
      </w:pPr>
      <w:r w:rsidRPr="00FA69CC">
        <w:t xml:space="preserve"> Thinking Skills and Personal Capabilities have been divided into five strands: </w:t>
      </w:r>
    </w:p>
    <w:p w14:paraId="09679A27" w14:textId="77777777" w:rsidR="00D27067" w:rsidRPr="00FA69CC" w:rsidRDefault="00D27067" w:rsidP="003F79BA">
      <w:pPr>
        <w:numPr>
          <w:ilvl w:val="0"/>
          <w:numId w:val="5"/>
        </w:numPr>
        <w:spacing w:before="100" w:beforeAutospacing="1" w:after="100" w:afterAutospacing="1"/>
        <w:ind w:left="300"/>
      </w:pPr>
      <w:r w:rsidRPr="00FA69CC">
        <w:t xml:space="preserve">Managing Information; </w:t>
      </w:r>
    </w:p>
    <w:p w14:paraId="669175ED" w14:textId="77777777" w:rsidR="00D27067" w:rsidRPr="00FA69CC" w:rsidRDefault="00D27067" w:rsidP="003F79BA">
      <w:pPr>
        <w:numPr>
          <w:ilvl w:val="0"/>
          <w:numId w:val="5"/>
        </w:numPr>
        <w:spacing w:before="100" w:beforeAutospacing="1" w:after="100" w:afterAutospacing="1"/>
        <w:ind w:left="300"/>
      </w:pPr>
      <w:r w:rsidRPr="00FA69CC">
        <w:t xml:space="preserve">Thinking, Problem-Solving and Decision-Making; </w:t>
      </w:r>
    </w:p>
    <w:p w14:paraId="7565E1EE" w14:textId="77777777" w:rsidR="00D27067" w:rsidRPr="00FA69CC" w:rsidRDefault="00D27067" w:rsidP="003F79BA">
      <w:pPr>
        <w:numPr>
          <w:ilvl w:val="0"/>
          <w:numId w:val="5"/>
        </w:numPr>
        <w:spacing w:before="100" w:beforeAutospacing="1" w:after="100" w:afterAutospacing="1"/>
        <w:ind w:left="300"/>
      </w:pPr>
      <w:r w:rsidRPr="00FA69CC">
        <w:t xml:space="preserve">Being Creative; </w:t>
      </w:r>
    </w:p>
    <w:p w14:paraId="609969AF" w14:textId="77777777" w:rsidR="00D27067" w:rsidRPr="00FA69CC" w:rsidRDefault="00D27067" w:rsidP="003F79BA">
      <w:pPr>
        <w:numPr>
          <w:ilvl w:val="0"/>
          <w:numId w:val="5"/>
        </w:numPr>
        <w:spacing w:before="100" w:beforeAutospacing="1" w:after="100" w:afterAutospacing="1"/>
        <w:ind w:left="300"/>
      </w:pPr>
      <w:r w:rsidRPr="00FA69CC">
        <w:t xml:space="preserve">Working with Others; and </w:t>
      </w:r>
    </w:p>
    <w:p w14:paraId="78785316" w14:textId="77777777" w:rsidR="00D27067" w:rsidRPr="00FA69CC" w:rsidRDefault="00D27067" w:rsidP="003F79BA">
      <w:pPr>
        <w:numPr>
          <w:ilvl w:val="0"/>
          <w:numId w:val="5"/>
        </w:numPr>
        <w:spacing w:before="100" w:beforeAutospacing="1" w:after="100" w:afterAutospacing="1"/>
        <w:ind w:left="300"/>
      </w:pPr>
      <w:r w:rsidRPr="00FA69CC">
        <w:t xml:space="preserve">Self-Management. </w:t>
      </w:r>
    </w:p>
    <w:p w14:paraId="3B185E24" w14:textId="77777777" w:rsidR="00D27067" w:rsidRPr="00FA69CC" w:rsidRDefault="00D27067" w:rsidP="00FA69CC">
      <w:pPr>
        <w:pStyle w:val="NormalWeb"/>
        <w:spacing w:line="240" w:lineRule="auto"/>
      </w:pPr>
      <w:r w:rsidRPr="00FA69CC">
        <w:t>These skills underpin the curriculum, along with the Cross-Curricular Skills of Communication, Using Mathematics and Using ICT.</w:t>
      </w:r>
    </w:p>
    <w:p w14:paraId="30E05B54" w14:textId="77777777" w:rsidR="00D27067" w:rsidRPr="00FA69CC" w:rsidRDefault="00D27067" w:rsidP="00FA69CC">
      <w:pPr>
        <w:pStyle w:val="NormalWeb"/>
        <w:spacing w:line="240" w:lineRule="auto"/>
      </w:pPr>
      <w:r w:rsidRPr="00FA69CC">
        <w:t>The curriculum emphasises the development of pupils’ skills and capabilities for lifelong learning and participating in society. By engaging pupils in active learning contexts across all areas of the curriculum, we can develop pupils’:</w:t>
      </w:r>
    </w:p>
    <w:p w14:paraId="2A1C6D99" w14:textId="77777777" w:rsidR="00D27067" w:rsidRPr="00FA69CC" w:rsidRDefault="00D27067" w:rsidP="003F79BA">
      <w:pPr>
        <w:numPr>
          <w:ilvl w:val="0"/>
          <w:numId w:val="6"/>
        </w:numPr>
        <w:spacing w:before="100" w:beforeAutospacing="1" w:after="100" w:afterAutospacing="1"/>
        <w:ind w:left="300"/>
      </w:pPr>
      <w:r w:rsidRPr="00FA69CC">
        <w:t xml:space="preserve">personal and interpersonal skills; </w:t>
      </w:r>
    </w:p>
    <w:p w14:paraId="1FA55662" w14:textId="77777777" w:rsidR="00D27067" w:rsidRPr="00FA69CC" w:rsidRDefault="00D27067" w:rsidP="003F79BA">
      <w:pPr>
        <w:numPr>
          <w:ilvl w:val="0"/>
          <w:numId w:val="6"/>
        </w:numPr>
        <w:spacing w:before="100" w:beforeAutospacing="1" w:after="100" w:afterAutospacing="1"/>
        <w:ind w:left="300"/>
      </w:pPr>
      <w:r w:rsidRPr="00FA69CC">
        <w:t xml:space="preserve">capabilities and dispositions; and </w:t>
      </w:r>
    </w:p>
    <w:p w14:paraId="24EFB23D" w14:textId="77777777" w:rsidR="000A7001" w:rsidRDefault="00D27067" w:rsidP="003F79BA">
      <w:pPr>
        <w:numPr>
          <w:ilvl w:val="0"/>
          <w:numId w:val="6"/>
        </w:numPr>
        <w:spacing w:before="100" w:beforeAutospacing="1" w:after="100" w:afterAutospacing="1"/>
        <w:ind w:left="300"/>
      </w:pPr>
      <w:r w:rsidRPr="00FA69CC">
        <w:t xml:space="preserve">ability to think both creatively and critically. </w:t>
      </w:r>
    </w:p>
    <w:p w14:paraId="1A959053" w14:textId="77777777" w:rsidR="00173AA7" w:rsidRDefault="00173AA7" w:rsidP="00173AA7">
      <w:pPr>
        <w:spacing w:before="100" w:beforeAutospacing="1" w:after="100" w:afterAutospacing="1"/>
      </w:pPr>
      <w:r>
        <w:t>Activity Based Learning provides a medium through which the pupils will have opportunities to develop these skills in a practical, hands-on experience.</w:t>
      </w:r>
    </w:p>
    <w:p w14:paraId="76CE8289" w14:textId="77777777" w:rsidR="00B67B8A" w:rsidRDefault="00B67B8A" w:rsidP="00B67B8A">
      <w:pPr>
        <w:spacing w:before="100" w:beforeAutospacing="1" w:after="100" w:afterAutospacing="1"/>
      </w:pPr>
    </w:p>
    <w:p w14:paraId="6B72BF6C" w14:textId="77777777" w:rsidR="00E06019" w:rsidRDefault="00E06019" w:rsidP="00B67B8A">
      <w:pPr>
        <w:spacing w:before="100" w:beforeAutospacing="1" w:after="100" w:afterAutospacing="1"/>
      </w:pPr>
    </w:p>
    <w:p w14:paraId="2C26839A" w14:textId="77777777" w:rsidR="00E06019" w:rsidRDefault="00E06019" w:rsidP="00B67B8A">
      <w:pPr>
        <w:spacing w:before="100" w:beforeAutospacing="1" w:after="100" w:afterAutospacing="1"/>
      </w:pPr>
    </w:p>
    <w:p w14:paraId="5C937E0A" w14:textId="77777777" w:rsidR="00E06019" w:rsidRDefault="00E06019" w:rsidP="00E06019">
      <w:pPr>
        <w:spacing w:before="100" w:beforeAutospacing="1" w:after="100" w:afterAutospacing="1"/>
        <w:jc w:val="center"/>
      </w:pPr>
      <w:r>
        <w:rPr>
          <w:b/>
          <w:sz w:val="32"/>
          <w:szCs w:val="32"/>
        </w:rPr>
        <w:t xml:space="preserve">Mathematics and </w:t>
      </w:r>
      <w:r w:rsidRPr="00D27067">
        <w:rPr>
          <w:b/>
          <w:sz w:val="32"/>
          <w:szCs w:val="32"/>
        </w:rPr>
        <w:t>Numeracy</w:t>
      </w:r>
    </w:p>
    <w:p w14:paraId="21573055" w14:textId="77777777" w:rsidR="00D44096" w:rsidRDefault="00D44096" w:rsidP="00D44096">
      <w:pPr>
        <w:rPr>
          <w:b/>
          <w:sz w:val="20"/>
          <w:szCs w:val="20"/>
        </w:rPr>
      </w:pPr>
    </w:p>
    <w:p w14:paraId="28E5F988" w14:textId="77777777" w:rsidR="00D44096" w:rsidRPr="00BD2339" w:rsidRDefault="00D44096" w:rsidP="00D44096">
      <w:pPr>
        <w:rPr>
          <w:b/>
          <w:u w:val="single"/>
        </w:rPr>
      </w:pPr>
      <w:r w:rsidRPr="00BD2339">
        <w:rPr>
          <w:b/>
          <w:u w:val="single"/>
        </w:rPr>
        <w:t>Processes</w:t>
      </w:r>
    </w:p>
    <w:p w14:paraId="19A2A948" w14:textId="77777777" w:rsidR="00D44096" w:rsidRPr="00BD2339" w:rsidRDefault="00D44096" w:rsidP="00D44096">
      <w:pPr>
        <w:rPr>
          <w:b/>
        </w:rPr>
      </w:pPr>
    </w:p>
    <w:p w14:paraId="1044DE97" w14:textId="77777777" w:rsidR="00D44096" w:rsidRPr="00BD2339" w:rsidRDefault="00D44096" w:rsidP="00D44096">
      <w:pPr>
        <w:rPr>
          <w:b/>
        </w:rPr>
      </w:pPr>
      <w:r w:rsidRPr="00BD2339">
        <w:rPr>
          <w:b/>
        </w:rPr>
        <w:t>Making and Monitoring Decisions;</w:t>
      </w:r>
    </w:p>
    <w:p w14:paraId="3D1BF982" w14:textId="77777777" w:rsidR="00D44096" w:rsidRPr="00BD2339" w:rsidRDefault="00D44096" w:rsidP="00D44096">
      <w:pPr>
        <w:numPr>
          <w:ilvl w:val="0"/>
          <w:numId w:val="2"/>
        </w:numPr>
      </w:pPr>
      <w:r w:rsidRPr="00BD2339">
        <w:t>Plan and organise work</w:t>
      </w:r>
    </w:p>
    <w:p w14:paraId="753FC1F8" w14:textId="77777777" w:rsidR="00D44096" w:rsidRPr="00BD2339" w:rsidRDefault="00D44096" w:rsidP="00D44096">
      <w:pPr>
        <w:numPr>
          <w:ilvl w:val="0"/>
          <w:numId w:val="2"/>
        </w:numPr>
      </w:pPr>
      <w:r w:rsidRPr="00BD2339">
        <w:t>Develop a range of strategies for problem solving</w:t>
      </w:r>
    </w:p>
    <w:p w14:paraId="2A014DD1" w14:textId="77777777" w:rsidR="00D44096" w:rsidRPr="00BD2339" w:rsidRDefault="00D44096" w:rsidP="00D44096">
      <w:pPr>
        <w:rPr>
          <w:b/>
        </w:rPr>
      </w:pPr>
      <w:r w:rsidRPr="00BD2339">
        <w:rPr>
          <w:b/>
        </w:rPr>
        <w:t>Communicating Mathematically;</w:t>
      </w:r>
    </w:p>
    <w:p w14:paraId="0F13152F" w14:textId="77777777" w:rsidR="00D44096" w:rsidRPr="00BD2339" w:rsidRDefault="00D44096" w:rsidP="00D44096">
      <w:pPr>
        <w:numPr>
          <w:ilvl w:val="0"/>
          <w:numId w:val="3"/>
        </w:numPr>
      </w:pPr>
      <w:r w:rsidRPr="00BD2339">
        <w:t>Understand and use mathematical language to explain and discuss their work</w:t>
      </w:r>
    </w:p>
    <w:p w14:paraId="6A205FC6" w14:textId="77777777" w:rsidR="00D44096" w:rsidRPr="00BD2339" w:rsidRDefault="00D44096" w:rsidP="00D44096">
      <w:pPr>
        <w:numPr>
          <w:ilvl w:val="0"/>
          <w:numId w:val="3"/>
        </w:numPr>
      </w:pPr>
      <w:r w:rsidRPr="00BD2339">
        <w:t>Compare ideas and methods of working</w:t>
      </w:r>
    </w:p>
    <w:p w14:paraId="77071581" w14:textId="77777777" w:rsidR="00D44096" w:rsidRPr="00BD2339" w:rsidRDefault="00D44096" w:rsidP="00D44096">
      <w:pPr>
        <w:rPr>
          <w:b/>
        </w:rPr>
      </w:pPr>
      <w:r w:rsidRPr="00BD2339">
        <w:rPr>
          <w:b/>
        </w:rPr>
        <w:t>Mathematical Reasoning</w:t>
      </w:r>
    </w:p>
    <w:p w14:paraId="65D0E940" w14:textId="77777777" w:rsidR="00D44096" w:rsidRPr="00BD2339" w:rsidRDefault="00D44096" w:rsidP="00D44096">
      <w:pPr>
        <w:numPr>
          <w:ilvl w:val="0"/>
          <w:numId w:val="4"/>
        </w:numPr>
      </w:pPr>
      <w:r w:rsidRPr="00BD2339">
        <w:t>Recognise patterns and relationships and make predictions.</w:t>
      </w:r>
    </w:p>
    <w:p w14:paraId="1A9131F7" w14:textId="77777777" w:rsidR="00D44096" w:rsidRPr="00BD2339" w:rsidRDefault="00D44096" w:rsidP="00D44096"/>
    <w:p w14:paraId="4F3691EB" w14:textId="77777777" w:rsidR="00D44096" w:rsidRPr="00BD2339" w:rsidRDefault="00D44096" w:rsidP="00D44096"/>
    <w:p w14:paraId="7B88BF41" w14:textId="77777777" w:rsidR="00D44096" w:rsidRPr="00BD2339" w:rsidRDefault="00D44096" w:rsidP="00D44096"/>
    <w:p w14:paraId="481E2D7A" w14:textId="77777777" w:rsidR="00D44096" w:rsidRPr="00BD2339" w:rsidRDefault="00D44096" w:rsidP="00D44096">
      <w:pPr>
        <w:ind w:left="720"/>
        <w:rPr>
          <w:b/>
          <w:u w:val="single"/>
        </w:rPr>
      </w:pPr>
    </w:p>
    <w:p w14:paraId="48C38DBE" w14:textId="77777777" w:rsidR="00D44096" w:rsidRPr="00BD2339" w:rsidRDefault="00D44096" w:rsidP="00D44096">
      <w:pPr>
        <w:overflowPunct w:val="0"/>
        <w:autoSpaceDE w:val="0"/>
        <w:autoSpaceDN w:val="0"/>
        <w:adjustRightInd w:val="0"/>
        <w:textAlignment w:val="baseline"/>
        <w:rPr>
          <w:b/>
          <w:u w:val="single"/>
        </w:rPr>
      </w:pPr>
      <w:r w:rsidRPr="00BD2339">
        <w:rPr>
          <w:b/>
          <w:u w:val="single"/>
        </w:rPr>
        <w:t>Number</w:t>
      </w:r>
    </w:p>
    <w:p w14:paraId="1121857F" w14:textId="77777777" w:rsidR="00D44096" w:rsidRPr="00BD2339" w:rsidRDefault="00D44096" w:rsidP="00D44096">
      <w:pPr>
        <w:overflowPunct w:val="0"/>
        <w:autoSpaceDE w:val="0"/>
        <w:autoSpaceDN w:val="0"/>
        <w:adjustRightInd w:val="0"/>
        <w:textAlignment w:val="baseline"/>
        <w:rPr>
          <w:b/>
          <w:u w:val="single"/>
        </w:rPr>
      </w:pPr>
    </w:p>
    <w:p w14:paraId="4E0B19F3" w14:textId="77777777" w:rsidR="00D44096" w:rsidRPr="00BD2339" w:rsidRDefault="00D44096" w:rsidP="00D44096">
      <w:pPr>
        <w:overflowPunct w:val="0"/>
        <w:autoSpaceDE w:val="0"/>
        <w:autoSpaceDN w:val="0"/>
        <w:adjustRightInd w:val="0"/>
        <w:textAlignment w:val="baseline"/>
      </w:pPr>
      <w:r w:rsidRPr="00BD2339">
        <w:t xml:space="preserve"> Compare more/less, cover with cubes coins.</w:t>
      </w:r>
    </w:p>
    <w:p w14:paraId="1AEF5DB1" w14:textId="77777777" w:rsidR="00D44096" w:rsidRPr="00BD2339" w:rsidRDefault="00D44096" w:rsidP="00D44096">
      <w:pPr>
        <w:overflowPunct w:val="0"/>
        <w:autoSpaceDE w:val="0"/>
        <w:autoSpaceDN w:val="0"/>
        <w:adjustRightInd w:val="0"/>
        <w:textAlignment w:val="baseline"/>
      </w:pPr>
      <w:r w:rsidRPr="00BD2339">
        <w:t xml:space="preserve"> Number to 100</w:t>
      </w:r>
    </w:p>
    <w:p w14:paraId="6BE9FDAE" w14:textId="77777777" w:rsidR="00D44096" w:rsidRPr="00BD2339" w:rsidRDefault="00D44096" w:rsidP="00D44096">
      <w:pPr>
        <w:ind w:left="72"/>
      </w:pPr>
      <w:r w:rsidRPr="00BD2339">
        <w:t>Read Write and order numbers</w:t>
      </w:r>
    </w:p>
    <w:p w14:paraId="0AB5E6C3" w14:textId="77777777" w:rsidR="00D44096" w:rsidRPr="00BD2339" w:rsidRDefault="00D44096" w:rsidP="00D44096">
      <w:pPr>
        <w:ind w:left="72"/>
      </w:pPr>
      <w:r w:rsidRPr="00BD2339">
        <w:t>Addition and subtraction</w:t>
      </w:r>
    </w:p>
    <w:p w14:paraId="7F6285B3" w14:textId="77777777" w:rsidR="00D44096" w:rsidRPr="00BD2339" w:rsidRDefault="00D44096" w:rsidP="00D44096">
      <w:pPr>
        <w:ind w:left="72"/>
      </w:pPr>
      <w:r w:rsidRPr="00BD2339">
        <w:t>Odd and even numbers</w:t>
      </w:r>
    </w:p>
    <w:p w14:paraId="01B03372" w14:textId="77777777" w:rsidR="00D44096" w:rsidRPr="00BD2339" w:rsidRDefault="00D44096" w:rsidP="00D44096">
      <w:pPr>
        <w:ind w:left="72"/>
      </w:pPr>
      <w:r w:rsidRPr="00BD2339">
        <w:t>Doubles and halves</w:t>
      </w:r>
    </w:p>
    <w:p w14:paraId="5FB24300" w14:textId="77777777" w:rsidR="00D44096" w:rsidRPr="00BD2339" w:rsidRDefault="00D44096" w:rsidP="00D44096">
      <w:pPr>
        <w:ind w:left="72"/>
      </w:pPr>
      <w:r w:rsidRPr="00BD2339">
        <w:t>Counting in 2’s, 3’s, 5’s and 10’s.</w:t>
      </w:r>
    </w:p>
    <w:p w14:paraId="54C145BF" w14:textId="77777777" w:rsidR="00D44096" w:rsidRPr="00BD2339" w:rsidRDefault="00D44096" w:rsidP="00D44096">
      <w:pPr>
        <w:ind w:left="72"/>
      </w:pPr>
      <w:r w:rsidRPr="00BD2339">
        <w:t>Word problems</w:t>
      </w:r>
    </w:p>
    <w:p w14:paraId="159D8CB4" w14:textId="77777777" w:rsidR="00D44096" w:rsidRPr="00BD2339" w:rsidRDefault="00D44096" w:rsidP="00D44096">
      <w:pPr>
        <w:ind w:left="72"/>
      </w:pPr>
      <w:r w:rsidRPr="00BD2339">
        <w:t>Money coins to £1</w:t>
      </w:r>
    </w:p>
    <w:p w14:paraId="582B8079" w14:textId="77777777" w:rsidR="00D44096" w:rsidRPr="00BD2339" w:rsidRDefault="00D44096" w:rsidP="00D44096">
      <w:pPr>
        <w:ind w:left="72"/>
      </w:pPr>
      <w:r w:rsidRPr="00BD2339">
        <w:lastRenderedPageBreak/>
        <w:t>Tens and units</w:t>
      </w:r>
    </w:p>
    <w:p w14:paraId="17EC8CCF" w14:textId="77777777" w:rsidR="00D44096" w:rsidRPr="00BD2339" w:rsidRDefault="00D44096" w:rsidP="00D44096">
      <w:pPr>
        <w:ind w:left="72"/>
      </w:pPr>
      <w:r w:rsidRPr="00BD2339">
        <w:t>Partitioning</w:t>
      </w:r>
    </w:p>
    <w:p w14:paraId="68E2956C" w14:textId="77777777" w:rsidR="00D44096" w:rsidRPr="00BD2339" w:rsidRDefault="00D44096" w:rsidP="00D44096">
      <w:pPr>
        <w:ind w:left="72"/>
      </w:pPr>
      <w:r w:rsidRPr="00BD2339">
        <w:t>Practical exchange</w:t>
      </w:r>
    </w:p>
    <w:p w14:paraId="578B413A" w14:textId="77777777" w:rsidR="00D44096" w:rsidRDefault="00D44096" w:rsidP="00D44096">
      <w:pPr>
        <w:ind w:left="72"/>
        <w:rPr>
          <w:sz w:val="20"/>
          <w:szCs w:val="20"/>
        </w:rPr>
      </w:pPr>
      <w:r>
        <w:rPr>
          <w:sz w:val="20"/>
          <w:szCs w:val="20"/>
        </w:rPr>
        <w:t>Fractions – ½ and ¼</w:t>
      </w:r>
    </w:p>
    <w:p w14:paraId="1452249E" w14:textId="77777777" w:rsidR="00D44096" w:rsidRDefault="00D44096" w:rsidP="00D44096">
      <w:pPr>
        <w:rPr>
          <w:b/>
          <w:sz w:val="20"/>
          <w:szCs w:val="20"/>
          <w:u w:val="single"/>
        </w:rPr>
      </w:pPr>
    </w:p>
    <w:p w14:paraId="2E536D02" w14:textId="77777777" w:rsidR="00D44096" w:rsidRDefault="00D44096" w:rsidP="00D44096">
      <w:pPr>
        <w:rPr>
          <w:b/>
          <w:sz w:val="20"/>
          <w:szCs w:val="20"/>
          <w:u w:val="single"/>
        </w:rPr>
      </w:pPr>
    </w:p>
    <w:p w14:paraId="5189B4A0" w14:textId="77777777" w:rsidR="00D44096" w:rsidRPr="00D44096" w:rsidRDefault="00D44096" w:rsidP="00D44096">
      <w:pPr>
        <w:rPr>
          <w:b/>
          <w:sz w:val="20"/>
          <w:szCs w:val="20"/>
          <w:u w:val="single"/>
        </w:rPr>
      </w:pPr>
    </w:p>
    <w:p w14:paraId="2AE3423B" w14:textId="77777777" w:rsidR="00F044F8" w:rsidRDefault="00F044F8" w:rsidP="00D44096">
      <w:pPr>
        <w:framePr w:hSpace="180" w:wrap="around" w:vAnchor="text" w:hAnchor="margin" w:xAlign="right" w:y="721"/>
        <w:ind w:left="72"/>
        <w:rPr>
          <w:sz w:val="20"/>
          <w:szCs w:val="20"/>
        </w:rPr>
      </w:pPr>
    </w:p>
    <w:p w14:paraId="6B709EAF" w14:textId="77777777" w:rsidR="00D44096" w:rsidRPr="00BD2339" w:rsidRDefault="00D44096" w:rsidP="00D44096">
      <w:pPr>
        <w:framePr w:hSpace="180" w:wrap="around" w:vAnchor="text" w:hAnchor="margin" w:xAlign="right" w:y="721"/>
        <w:ind w:left="72"/>
      </w:pPr>
      <w:r w:rsidRPr="00D44096">
        <w:rPr>
          <w:b/>
          <w:sz w:val="20"/>
          <w:szCs w:val="20"/>
          <w:u w:val="single"/>
        </w:rPr>
        <w:t xml:space="preserve"> </w:t>
      </w:r>
      <w:r w:rsidRPr="00BD2339">
        <w:rPr>
          <w:b/>
          <w:u w:val="single"/>
        </w:rPr>
        <w:t>Measures</w:t>
      </w:r>
    </w:p>
    <w:p w14:paraId="5A8483D4" w14:textId="77777777" w:rsidR="00D44096" w:rsidRPr="00BD2339" w:rsidRDefault="00D44096" w:rsidP="00D44096">
      <w:pPr>
        <w:framePr w:hSpace="180" w:wrap="around" w:vAnchor="text" w:hAnchor="margin" w:xAlign="right" w:y="721"/>
        <w:ind w:left="72"/>
      </w:pPr>
    </w:p>
    <w:p w14:paraId="28C2375B" w14:textId="77777777" w:rsidR="00D44096" w:rsidRPr="00BD2339" w:rsidRDefault="00D44096" w:rsidP="00D44096">
      <w:pPr>
        <w:framePr w:hSpace="180" w:wrap="around" w:vAnchor="text" w:hAnchor="margin" w:xAlign="right" w:y="721"/>
      </w:pPr>
    </w:p>
    <w:p w14:paraId="3DD261A5" w14:textId="77777777" w:rsidR="00D44096" w:rsidRPr="00BD2339" w:rsidRDefault="00D44096" w:rsidP="00D44096">
      <w:pPr>
        <w:framePr w:hSpace="180" w:wrap="around" w:vAnchor="text" w:hAnchor="margin" w:xAlign="right" w:y="721"/>
        <w:rPr>
          <w:b/>
        </w:rPr>
      </w:pPr>
      <w:r w:rsidRPr="00BD2339">
        <w:rPr>
          <w:b/>
        </w:rPr>
        <w:t>Time</w:t>
      </w:r>
    </w:p>
    <w:p w14:paraId="4AF8CAA3" w14:textId="77777777" w:rsidR="00D44096" w:rsidRPr="00BD2339" w:rsidRDefault="00D44096" w:rsidP="00D44096">
      <w:pPr>
        <w:framePr w:hSpace="180" w:wrap="around" w:vAnchor="text" w:hAnchor="margin" w:xAlign="right" w:y="721"/>
      </w:pPr>
      <w:r w:rsidRPr="00BD2339">
        <w:t>Days Months Seasons</w:t>
      </w:r>
    </w:p>
    <w:p w14:paraId="4582A4EF" w14:textId="77777777" w:rsidR="00D44096" w:rsidRPr="00BD2339" w:rsidRDefault="00D44096" w:rsidP="00D44096">
      <w:pPr>
        <w:framePr w:hSpace="180" w:wrap="around" w:vAnchor="text" w:hAnchor="margin" w:xAlign="right" w:y="721"/>
      </w:pPr>
      <w:r w:rsidRPr="00BD2339">
        <w:t>Calendars</w:t>
      </w:r>
    </w:p>
    <w:p w14:paraId="3FFE36DF" w14:textId="77777777" w:rsidR="00D44096" w:rsidRPr="00BD2339" w:rsidRDefault="00D44096" w:rsidP="00D44096">
      <w:pPr>
        <w:framePr w:hSpace="180" w:wrap="around" w:vAnchor="text" w:hAnchor="margin" w:xAlign="right" w:y="721"/>
      </w:pPr>
      <w:r w:rsidRPr="00BD2339">
        <w:t>O’clock- Half past, quarter past</w:t>
      </w:r>
      <w:r w:rsidR="00651B48" w:rsidRPr="00BD2339">
        <w:t xml:space="preserve"> and to</w:t>
      </w:r>
      <w:r w:rsidRPr="00BD2339">
        <w:t>.</w:t>
      </w:r>
      <w:r w:rsidR="00651B48" w:rsidRPr="00BD2339">
        <w:t xml:space="preserve"> Analogue and digital.</w:t>
      </w:r>
    </w:p>
    <w:p w14:paraId="168BDEE2" w14:textId="77777777" w:rsidR="00D44096" w:rsidRPr="00BD2339" w:rsidRDefault="00D44096" w:rsidP="00D44096">
      <w:pPr>
        <w:framePr w:hSpace="180" w:wrap="around" w:vAnchor="text" w:hAnchor="margin" w:xAlign="right" w:y="721"/>
        <w:rPr>
          <w:b/>
        </w:rPr>
      </w:pPr>
      <w:r w:rsidRPr="00BD2339">
        <w:rPr>
          <w:b/>
        </w:rPr>
        <w:t>Length</w:t>
      </w:r>
    </w:p>
    <w:p w14:paraId="0EF23DBA" w14:textId="77777777" w:rsidR="00D44096" w:rsidRPr="00BD2339" w:rsidRDefault="00D44096" w:rsidP="00D44096">
      <w:pPr>
        <w:framePr w:hSpace="180" w:wrap="around" w:vAnchor="text" w:hAnchor="margin" w:xAlign="right" w:y="721"/>
      </w:pPr>
      <w:r w:rsidRPr="00BD2339">
        <w:t xml:space="preserve">Language of  length </w:t>
      </w:r>
    </w:p>
    <w:p w14:paraId="7E36AFD4" w14:textId="77777777" w:rsidR="00D44096" w:rsidRPr="00BD2339" w:rsidRDefault="00D44096" w:rsidP="00D44096">
      <w:pPr>
        <w:framePr w:hSpace="180" w:wrap="around" w:vAnchor="text" w:hAnchor="margin" w:xAlign="right" w:y="721"/>
      </w:pPr>
      <w:r w:rsidRPr="00BD2339">
        <w:t>Using scales Arbitrary units</w:t>
      </w:r>
    </w:p>
    <w:p w14:paraId="13045F1D" w14:textId="77777777" w:rsidR="00D44096" w:rsidRPr="00BD2339" w:rsidRDefault="00D44096" w:rsidP="00D44096">
      <w:pPr>
        <w:framePr w:hSpace="180" w:wrap="around" w:vAnchor="text" w:hAnchor="margin" w:xAlign="right" w:y="721"/>
      </w:pPr>
      <w:r w:rsidRPr="00BD2339">
        <w:t xml:space="preserve">Comparing and ordering </w:t>
      </w:r>
    </w:p>
    <w:p w14:paraId="29C1A232" w14:textId="77777777" w:rsidR="00651B48" w:rsidRPr="00BD2339" w:rsidRDefault="00651B48" w:rsidP="00D44096">
      <w:pPr>
        <w:framePr w:hSpace="180" w:wrap="around" w:vAnchor="text" w:hAnchor="margin" w:xAlign="right" w:y="721"/>
      </w:pPr>
      <w:r w:rsidRPr="00BD2339">
        <w:t xml:space="preserve">Standard unit kg </w:t>
      </w:r>
    </w:p>
    <w:p w14:paraId="047816A9" w14:textId="77777777" w:rsidR="00651B48" w:rsidRPr="00BD2339" w:rsidRDefault="00651B48" w:rsidP="00D44096">
      <w:pPr>
        <w:framePr w:hSpace="180" w:wrap="around" w:vAnchor="text" w:hAnchor="margin" w:xAlign="right" w:y="721"/>
      </w:pPr>
      <w:r w:rsidRPr="00BD2339">
        <w:t>Standard measure l and ½ litre.</w:t>
      </w:r>
    </w:p>
    <w:p w14:paraId="0E09F13E" w14:textId="77777777" w:rsidR="00D44096" w:rsidRPr="00BD2339" w:rsidRDefault="00D44096" w:rsidP="00D44096">
      <w:pPr>
        <w:framePr w:hSpace="180" w:wrap="around" w:vAnchor="text" w:hAnchor="margin" w:xAlign="right" w:y="721"/>
        <w:rPr>
          <w:b/>
        </w:rPr>
      </w:pPr>
      <w:r w:rsidRPr="00BD2339">
        <w:rPr>
          <w:b/>
        </w:rPr>
        <w:t xml:space="preserve">Capacity </w:t>
      </w:r>
    </w:p>
    <w:p w14:paraId="2E789291" w14:textId="77777777" w:rsidR="00D44096" w:rsidRPr="00BD2339" w:rsidRDefault="00D44096" w:rsidP="00D44096">
      <w:pPr>
        <w:framePr w:hSpace="180" w:wrap="around" w:vAnchor="text" w:hAnchor="margin" w:xAlign="right" w:y="721"/>
      </w:pPr>
      <w:r w:rsidRPr="00BD2339">
        <w:t>Language of capacity</w:t>
      </w:r>
    </w:p>
    <w:p w14:paraId="629BA39C" w14:textId="77777777" w:rsidR="00D44096" w:rsidRPr="00BD2339" w:rsidRDefault="00D44096" w:rsidP="00D44096">
      <w:pPr>
        <w:framePr w:hSpace="180" w:wrap="around" w:vAnchor="text" w:hAnchor="margin" w:xAlign="right" w:y="721"/>
      </w:pPr>
      <w:r w:rsidRPr="00BD2339">
        <w:t xml:space="preserve">Compare and order containers </w:t>
      </w:r>
    </w:p>
    <w:p w14:paraId="07E076D6" w14:textId="77777777" w:rsidR="00651B48" w:rsidRPr="00BD2339" w:rsidRDefault="00651B48" w:rsidP="00D44096">
      <w:pPr>
        <w:framePr w:hSpace="180" w:wrap="around" w:vAnchor="text" w:hAnchor="margin" w:xAlign="right" w:y="721"/>
      </w:pPr>
      <w:r w:rsidRPr="00BD2339">
        <w:t xml:space="preserve">Conservation </w:t>
      </w:r>
    </w:p>
    <w:p w14:paraId="493B9714" w14:textId="77777777" w:rsidR="00651B48" w:rsidRPr="00BD2339" w:rsidRDefault="00D44096" w:rsidP="00D44096">
      <w:pPr>
        <w:framePr w:hSpace="180" w:wrap="around" w:vAnchor="text" w:hAnchor="margin" w:xAlign="right" w:y="721"/>
      </w:pPr>
      <w:r w:rsidRPr="00BD2339">
        <w:rPr>
          <w:b/>
        </w:rPr>
        <w:t>Area</w:t>
      </w:r>
    </w:p>
    <w:p w14:paraId="0E1FC1F8" w14:textId="77777777" w:rsidR="00D44096" w:rsidRPr="00BD2339" w:rsidRDefault="00651B48" w:rsidP="00D44096">
      <w:pPr>
        <w:framePr w:hSpace="180" w:wrap="around" w:vAnchor="text" w:hAnchor="margin" w:xAlign="right" w:y="721"/>
      </w:pPr>
      <w:r w:rsidRPr="00BD2339">
        <w:t>Compare more and less.</w:t>
      </w:r>
    </w:p>
    <w:p w14:paraId="7361098D" w14:textId="77777777" w:rsidR="005E1245" w:rsidRPr="00BD2339" w:rsidRDefault="005E1245" w:rsidP="00D44096">
      <w:pPr>
        <w:framePr w:hSpace="180" w:wrap="around" w:vAnchor="text" w:hAnchor="margin" w:xAlign="right" w:y="721"/>
      </w:pPr>
    </w:p>
    <w:p w14:paraId="6CB86AD8" w14:textId="77777777" w:rsidR="005E1245" w:rsidRPr="00BD2339" w:rsidRDefault="005E1245" w:rsidP="00D44096">
      <w:pPr>
        <w:framePr w:hSpace="180" w:wrap="around" w:vAnchor="text" w:hAnchor="margin" w:xAlign="right" w:y="721"/>
      </w:pPr>
    </w:p>
    <w:p w14:paraId="79E7CDC9" w14:textId="77777777" w:rsidR="005E1245" w:rsidRPr="00BD2339" w:rsidRDefault="005E1245" w:rsidP="00D44096">
      <w:pPr>
        <w:framePr w:hSpace="180" w:wrap="around" w:vAnchor="text" w:hAnchor="margin" w:xAlign="right" w:y="721"/>
      </w:pPr>
    </w:p>
    <w:p w14:paraId="4CCE98D2" w14:textId="77777777" w:rsidR="005E1245" w:rsidRPr="00BD2339" w:rsidRDefault="005E1245" w:rsidP="00D44096">
      <w:pPr>
        <w:framePr w:hSpace="180" w:wrap="around" w:vAnchor="text" w:hAnchor="margin" w:xAlign="right" w:y="721"/>
        <w:rPr>
          <w:b/>
        </w:rPr>
      </w:pPr>
    </w:p>
    <w:p w14:paraId="2CC9936C" w14:textId="77777777" w:rsidR="00D44096" w:rsidRPr="00BD2339" w:rsidRDefault="00D44096" w:rsidP="00D44096">
      <w:pPr>
        <w:spacing w:before="100" w:beforeAutospacing="1" w:after="100" w:afterAutospacing="1"/>
      </w:pPr>
    </w:p>
    <w:p w14:paraId="4C2955A0" w14:textId="77777777" w:rsidR="00F044F8" w:rsidRDefault="00F044F8" w:rsidP="00D44096">
      <w:pPr>
        <w:spacing w:before="100" w:beforeAutospacing="1" w:after="100" w:afterAutospacing="1"/>
      </w:pPr>
    </w:p>
    <w:p w14:paraId="68C6A839" w14:textId="77777777" w:rsidR="00F044F8" w:rsidRDefault="00F044F8" w:rsidP="00D44096">
      <w:pPr>
        <w:spacing w:before="100" w:beforeAutospacing="1" w:after="100" w:afterAutospacing="1"/>
      </w:pPr>
    </w:p>
    <w:p w14:paraId="28308F64" w14:textId="77777777" w:rsidR="00F044F8" w:rsidRDefault="00F044F8" w:rsidP="00D44096">
      <w:pPr>
        <w:spacing w:before="100" w:beforeAutospacing="1" w:after="100" w:afterAutospacing="1"/>
      </w:pPr>
    </w:p>
    <w:p w14:paraId="69F9AC64" w14:textId="77777777" w:rsidR="00F044F8" w:rsidRDefault="00F044F8" w:rsidP="00D44096">
      <w:pPr>
        <w:spacing w:before="100" w:beforeAutospacing="1" w:after="100" w:afterAutospacing="1"/>
      </w:pPr>
    </w:p>
    <w:p w14:paraId="2A5779F5" w14:textId="77777777" w:rsidR="00F044F8" w:rsidRDefault="00F044F8" w:rsidP="00D44096">
      <w:pPr>
        <w:spacing w:before="100" w:beforeAutospacing="1" w:after="100" w:afterAutospacing="1"/>
      </w:pPr>
    </w:p>
    <w:p w14:paraId="78EE689E" w14:textId="77777777" w:rsidR="00F044F8" w:rsidRDefault="00F044F8" w:rsidP="00D44096">
      <w:pPr>
        <w:spacing w:before="100" w:beforeAutospacing="1" w:after="100" w:afterAutospacing="1"/>
      </w:pPr>
    </w:p>
    <w:p w14:paraId="6D307393" w14:textId="77777777" w:rsidR="00D44096" w:rsidRPr="00BD2339" w:rsidRDefault="005E1245" w:rsidP="005E1245">
      <w:pPr>
        <w:rPr>
          <w:b/>
          <w:u w:val="single"/>
        </w:rPr>
      </w:pPr>
      <w:r w:rsidRPr="00BD2339">
        <w:rPr>
          <w:b/>
          <w:u w:val="single"/>
        </w:rPr>
        <w:t>Shape and Space</w:t>
      </w:r>
    </w:p>
    <w:p w14:paraId="76CECA1B" w14:textId="77777777" w:rsidR="005E1245" w:rsidRPr="00BD2339" w:rsidRDefault="005E1245" w:rsidP="005E1245">
      <w:pPr>
        <w:framePr w:hSpace="180" w:wrap="around" w:vAnchor="text" w:hAnchor="margin" w:xAlign="right" w:y="721"/>
      </w:pPr>
      <w:r w:rsidRPr="00BD2339">
        <w:rPr>
          <w:b/>
        </w:rPr>
        <w:lastRenderedPageBreak/>
        <w:t xml:space="preserve">2D Shape </w:t>
      </w:r>
      <w:r w:rsidRPr="00BD2339">
        <w:t>Names and properties of : circle, square, rectangle, triangle, pentagon, hexagon and octagon</w:t>
      </w:r>
    </w:p>
    <w:p w14:paraId="762C69D0" w14:textId="77777777" w:rsidR="005E1245" w:rsidRPr="00BD2339" w:rsidRDefault="005E1245" w:rsidP="005E1245">
      <w:pPr>
        <w:framePr w:hSpace="180" w:wrap="around" w:vAnchor="text" w:hAnchor="margin" w:xAlign="right" w:y="721"/>
      </w:pPr>
      <w:r w:rsidRPr="00BD2339">
        <w:t xml:space="preserve"> Lines of symmetry- Half and full turns.</w:t>
      </w:r>
    </w:p>
    <w:p w14:paraId="20E44215" w14:textId="77777777" w:rsidR="005E1245" w:rsidRPr="00BD2339" w:rsidRDefault="005E1245" w:rsidP="005E1245">
      <w:pPr>
        <w:framePr w:hSpace="180" w:wrap="around" w:vAnchor="text" w:hAnchor="margin" w:xAlign="right" w:y="721"/>
        <w:rPr>
          <w:b/>
        </w:rPr>
      </w:pPr>
    </w:p>
    <w:p w14:paraId="6FC7DA4C" w14:textId="77777777" w:rsidR="005E1245" w:rsidRPr="00BD2339" w:rsidRDefault="005E1245" w:rsidP="005E1245">
      <w:pPr>
        <w:framePr w:hSpace="180" w:wrap="around" w:vAnchor="text" w:hAnchor="margin" w:xAlign="right" w:y="721"/>
      </w:pPr>
      <w:r w:rsidRPr="00BD2339">
        <w:rPr>
          <w:b/>
        </w:rPr>
        <w:t xml:space="preserve">3D Shape </w:t>
      </w:r>
      <w:r w:rsidRPr="00BD2339">
        <w:t>Names and properties of : Cube, cuboid, sphere, square pyramid, triangular prism.</w:t>
      </w:r>
    </w:p>
    <w:p w14:paraId="610E7810" w14:textId="77777777" w:rsidR="005E1245" w:rsidRPr="00BD2339" w:rsidRDefault="005E1245" w:rsidP="005E1245">
      <w:pPr>
        <w:framePr w:hSpace="180" w:wrap="around" w:vAnchor="text" w:hAnchor="margin" w:xAlign="right" w:y="721"/>
      </w:pPr>
    </w:p>
    <w:p w14:paraId="0320F1BB" w14:textId="77777777" w:rsidR="005E1245" w:rsidRPr="00BD2339" w:rsidRDefault="005E1245" w:rsidP="005E1245">
      <w:pPr>
        <w:framePr w:hSpace="180" w:wrap="around" w:vAnchor="text" w:hAnchor="margin" w:xAlign="right" w:y="721"/>
      </w:pPr>
    </w:p>
    <w:p w14:paraId="21E64656" w14:textId="77777777" w:rsidR="005E1245" w:rsidRPr="00BD2339" w:rsidRDefault="005E1245" w:rsidP="005E1245">
      <w:pPr>
        <w:framePr w:hSpace="180" w:wrap="around" w:vAnchor="text" w:hAnchor="margin" w:xAlign="right" w:y="721"/>
      </w:pPr>
    </w:p>
    <w:p w14:paraId="1A251BF3" w14:textId="77777777" w:rsidR="005E1245" w:rsidRPr="00BD2339" w:rsidRDefault="005E1245" w:rsidP="005E1245">
      <w:pPr>
        <w:framePr w:hSpace="180" w:wrap="around" w:vAnchor="text" w:hAnchor="margin" w:xAlign="right" w:y="721"/>
      </w:pPr>
    </w:p>
    <w:p w14:paraId="1CAE076E" w14:textId="77777777" w:rsidR="005E1245" w:rsidRPr="00BD2339" w:rsidRDefault="005E1245" w:rsidP="005E1245">
      <w:pPr>
        <w:framePr w:hSpace="180" w:wrap="around" w:vAnchor="text" w:hAnchor="margin" w:xAlign="right" w:y="721"/>
        <w:rPr>
          <w:b/>
          <w:u w:val="single"/>
        </w:rPr>
      </w:pPr>
      <w:r w:rsidRPr="00BD2339">
        <w:rPr>
          <w:b/>
          <w:u w:val="single"/>
        </w:rPr>
        <w:t>Data Handling</w:t>
      </w:r>
    </w:p>
    <w:p w14:paraId="5B5FCBBE" w14:textId="77777777" w:rsidR="005E1245" w:rsidRPr="00BD2339" w:rsidRDefault="005E1245" w:rsidP="005E1245">
      <w:pPr>
        <w:framePr w:hSpace="180" w:wrap="around" w:vAnchor="text" w:hAnchor="margin" w:xAlign="right" w:y="721"/>
        <w:rPr>
          <w:b/>
          <w:u w:val="single"/>
        </w:rPr>
      </w:pPr>
    </w:p>
    <w:p w14:paraId="05182E7D" w14:textId="77777777" w:rsidR="005E1245" w:rsidRPr="00BD2339" w:rsidRDefault="005E1245" w:rsidP="005E1245">
      <w:pPr>
        <w:framePr w:hSpace="180" w:wrap="around" w:vAnchor="text" w:hAnchor="margin" w:xAlign="right" w:y="721"/>
      </w:pPr>
      <w:r w:rsidRPr="00BD2339">
        <w:t>Create block graphs and pictograms for given data.</w:t>
      </w:r>
    </w:p>
    <w:p w14:paraId="0BBC2B8F" w14:textId="77777777" w:rsidR="005E1245" w:rsidRPr="00BD2339" w:rsidRDefault="005E1245" w:rsidP="005E1245">
      <w:pPr>
        <w:framePr w:hSpace="180" w:wrap="around" w:vAnchor="text" w:hAnchor="margin" w:xAlign="right" w:y="721"/>
      </w:pPr>
      <w:r w:rsidRPr="00BD2339">
        <w:t>Sorting for 3 criteria using Venn and Carroll diagrams.</w:t>
      </w:r>
    </w:p>
    <w:p w14:paraId="4CDFBEA0" w14:textId="77777777" w:rsidR="005E1245" w:rsidRPr="00BD2339" w:rsidRDefault="005E1245" w:rsidP="005E1245">
      <w:pPr>
        <w:framePr w:hSpace="180" w:wrap="around" w:vAnchor="text" w:hAnchor="margin" w:xAlign="right" w:y="721"/>
      </w:pPr>
      <w:r w:rsidRPr="00BD2339">
        <w:t>Tally charts</w:t>
      </w:r>
      <w:r w:rsidR="00D64093" w:rsidRPr="00BD2339">
        <w:t>.</w:t>
      </w:r>
    </w:p>
    <w:p w14:paraId="3EA0EA60" w14:textId="77777777" w:rsidR="005E1245" w:rsidRPr="00BD2339" w:rsidRDefault="005E1245" w:rsidP="005E1245">
      <w:pPr>
        <w:framePr w:hSpace="180" w:wrap="around" w:vAnchor="text" w:hAnchor="margin" w:xAlign="right" w:y="721"/>
        <w:rPr>
          <w:b/>
        </w:rPr>
      </w:pPr>
    </w:p>
    <w:p w14:paraId="3E4C2E15" w14:textId="77777777" w:rsidR="005E1245" w:rsidRDefault="005E1245" w:rsidP="005E1245">
      <w:pPr>
        <w:framePr w:hSpace="180" w:wrap="around" w:vAnchor="text" w:hAnchor="margin" w:xAlign="right" w:y="721"/>
        <w:rPr>
          <w:b/>
          <w:sz w:val="20"/>
          <w:szCs w:val="20"/>
        </w:rPr>
      </w:pPr>
    </w:p>
    <w:p w14:paraId="0B90A0DE" w14:textId="77777777" w:rsidR="005E1245" w:rsidRPr="00BB0797" w:rsidRDefault="005E1245" w:rsidP="005E1245">
      <w:pPr>
        <w:framePr w:hSpace="180" w:wrap="around" w:vAnchor="text" w:hAnchor="margin" w:xAlign="right" w:y="721"/>
        <w:rPr>
          <w:b/>
          <w:sz w:val="20"/>
          <w:szCs w:val="20"/>
        </w:rPr>
      </w:pPr>
    </w:p>
    <w:p w14:paraId="467811D5" w14:textId="77777777" w:rsidR="00173AA7" w:rsidRDefault="00173AA7" w:rsidP="00D44096">
      <w:pPr>
        <w:spacing w:before="100" w:beforeAutospacing="1" w:after="100" w:afterAutospacing="1"/>
        <w:rPr>
          <w:b/>
          <w:sz w:val="32"/>
          <w:szCs w:val="32"/>
        </w:rPr>
      </w:pPr>
    </w:p>
    <w:p w14:paraId="0750E02A" w14:textId="77777777" w:rsidR="00DF65E8" w:rsidRPr="00487513" w:rsidRDefault="00DF65E8" w:rsidP="00DF65E8">
      <w:pPr>
        <w:rPr>
          <w:sz w:val="16"/>
          <w:szCs w:val="16"/>
        </w:rPr>
      </w:pPr>
    </w:p>
    <w:p w14:paraId="44B45F2F" w14:textId="77777777" w:rsidR="000A7001" w:rsidRPr="008E03AC" w:rsidRDefault="000A7001" w:rsidP="008E03AC">
      <w:pPr>
        <w:jc w:val="center"/>
        <w:rPr>
          <w:b/>
        </w:rPr>
      </w:pPr>
    </w:p>
    <w:p w14:paraId="56B46331" w14:textId="77777777" w:rsidR="000A7001" w:rsidRDefault="00E5360B" w:rsidP="002D2982">
      <w:pPr>
        <w:jc w:val="center"/>
        <w:rPr>
          <w:b/>
          <w:sz w:val="32"/>
          <w:szCs w:val="32"/>
        </w:rPr>
      </w:pPr>
      <w:r>
        <w:rPr>
          <w:b/>
          <w:sz w:val="32"/>
          <w:szCs w:val="32"/>
        </w:rPr>
        <w:t>Language and Literacy</w:t>
      </w:r>
    </w:p>
    <w:p w14:paraId="614E35D3" w14:textId="77777777" w:rsidR="00567F3D" w:rsidRDefault="00567F3D" w:rsidP="002D2982">
      <w:pPr>
        <w:jc w:val="center"/>
        <w:rPr>
          <w:b/>
          <w:sz w:val="32"/>
          <w:szCs w:val="32"/>
        </w:rPr>
      </w:pPr>
    </w:p>
    <w:p w14:paraId="1073D67E" w14:textId="77777777" w:rsidR="00567F3D" w:rsidRDefault="00567F3D" w:rsidP="002D2982">
      <w:pPr>
        <w:jc w:val="center"/>
        <w:rPr>
          <w:b/>
          <w:sz w:val="32"/>
          <w:szCs w:val="32"/>
        </w:rPr>
      </w:pPr>
    </w:p>
    <w:p w14:paraId="46F85665" w14:textId="77777777" w:rsidR="00567F3D" w:rsidRDefault="00567F3D" w:rsidP="002D2982">
      <w:pPr>
        <w:jc w:val="center"/>
        <w:rPr>
          <w:b/>
          <w:sz w:val="32"/>
          <w:szCs w:val="32"/>
        </w:rPr>
      </w:pPr>
    </w:p>
    <w:p w14:paraId="40174A7E" w14:textId="77777777" w:rsidR="002D2982" w:rsidRPr="002D2982" w:rsidRDefault="002C771B" w:rsidP="002D2982">
      <w:r>
        <w:t>Requirements are:</w:t>
      </w:r>
    </w:p>
    <w:p w14:paraId="58918988" w14:textId="77777777" w:rsidR="002D2982" w:rsidRPr="002D2982" w:rsidRDefault="002D2982" w:rsidP="003F79BA">
      <w:pPr>
        <w:numPr>
          <w:ilvl w:val="0"/>
          <w:numId w:val="8"/>
        </w:numPr>
      </w:pPr>
      <w:r w:rsidRPr="002D2982">
        <w:t>Talking and Listening</w:t>
      </w:r>
    </w:p>
    <w:p w14:paraId="6256045D" w14:textId="77777777" w:rsidR="002D2982" w:rsidRDefault="002D2982" w:rsidP="003F79BA">
      <w:pPr>
        <w:numPr>
          <w:ilvl w:val="0"/>
          <w:numId w:val="8"/>
        </w:numPr>
      </w:pPr>
      <w:r>
        <w:t xml:space="preserve">Reading </w:t>
      </w:r>
    </w:p>
    <w:p w14:paraId="18F25B73" w14:textId="77777777" w:rsidR="002D2982" w:rsidRPr="002D2982" w:rsidRDefault="002D2982" w:rsidP="003F79BA">
      <w:pPr>
        <w:numPr>
          <w:ilvl w:val="0"/>
          <w:numId w:val="8"/>
        </w:numPr>
      </w:pPr>
      <w:r w:rsidRPr="002D2982">
        <w:t>Writing</w:t>
      </w:r>
    </w:p>
    <w:p w14:paraId="24AB0154" w14:textId="77777777" w:rsidR="002D2982" w:rsidRPr="002D2982" w:rsidRDefault="002D2982" w:rsidP="002D2982"/>
    <w:p w14:paraId="4F5EAFFB" w14:textId="77777777" w:rsidR="002D2982" w:rsidRPr="008B2BE9" w:rsidRDefault="002D2982" w:rsidP="002D2982">
      <w:pPr>
        <w:jc w:val="center"/>
        <w:rPr>
          <w:b/>
        </w:rPr>
      </w:pPr>
      <w:r w:rsidRPr="008B2BE9">
        <w:rPr>
          <w:b/>
        </w:rPr>
        <w:t>Talking and Listening</w:t>
      </w:r>
    </w:p>
    <w:p w14:paraId="7E92206C" w14:textId="77777777" w:rsidR="002D2982" w:rsidRDefault="002D2982" w:rsidP="002D2982">
      <w:pPr>
        <w:jc w:val="center"/>
        <w:rPr>
          <w:b/>
          <w:sz w:val="32"/>
          <w:szCs w:val="32"/>
        </w:rPr>
      </w:pPr>
    </w:p>
    <w:p w14:paraId="46F2D32F" w14:textId="77777777" w:rsidR="00095D2B" w:rsidRPr="00095D2B" w:rsidRDefault="00095D2B" w:rsidP="00095D2B">
      <w:r w:rsidRPr="00095D2B">
        <w:t>In a range of contexts, with different audiences and taking account of a variety of purposes;</w:t>
      </w:r>
    </w:p>
    <w:p w14:paraId="6C9C86F7" w14:textId="77777777" w:rsidR="00095D2B" w:rsidRPr="00095D2B" w:rsidRDefault="00095D2B" w:rsidP="003F79BA">
      <w:pPr>
        <w:numPr>
          <w:ilvl w:val="0"/>
          <w:numId w:val="17"/>
        </w:numPr>
      </w:pPr>
      <w:r w:rsidRPr="00095D2B">
        <w:t>Listen attentively</w:t>
      </w:r>
    </w:p>
    <w:p w14:paraId="4BF2AA37" w14:textId="77777777" w:rsidR="00095D2B" w:rsidRPr="00095D2B" w:rsidRDefault="00095D2B" w:rsidP="003F79BA">
      <w:pPr>
        <w:numPr>
          <w:ilvl w:val="0"/>
          <w:numId w:val="17"/>
        </w:numPr>
      </w:pPr>
      <w:r w:rsidRPr="00095D2B">
        <w:t>Ask questions about others points of view and respond appropriately</w:t>
      </w:r>
    </w:p>
    <w:p w14:paraId="3778DCD1" w14:textId="77777777" w:rsidR="00095D2B" w:rsidRPr="00095D2B" w:rsidRDefault="00095D2B" w:rsidP="003F79BA">
      <w:pPr>
        <w:numPr>
          <w:ilvl w:val="0"/>
          <w:numId w:val="17"/>
        </w:numPr>
      </w:pPr>
      <w:r w:rsidRPr="00095D2B">
        <w:t>Explain ideas and opinions clearly</w:t>
      </w:r>
    </w:p>
    <w:p w14:paraId="32BC19CA" w14:textId="77777777" w:rsidR="00095D2B" w:rsidRDefault="00095D2B" w:rsidP="003F79BA">
      <w:pPr>
        <w:numPr>
          <w:ilvl w:val="0"/>
          <w:numId w:val="17"/>
        </w:numPr>
      </w:pPr>
      <w:r w:rsidRPr="00095D2B">
        <w:t>Plan an approach to talking</w:t>
      </w:r>
    </w:p>
    <w:p w14:paraId="75362861" w14:textId="77777777" w:rsidR="00202F4A" w:rsidRPr="00202F4A" w:rsidRDefault="00202F4A" w:rsidP="00C3730E">
      <w:r w:rsidRPr="00202F4A">
        <w:t>Pupils will:</w:t>
      </w:r>
    </w:p>
    <w:p w14:paraId="39B814D0" w14:textId="77777777" w:rsidR="00202F4A" w:rsidRDefault="00202F4A" w:rsidP="003F79BA">
      <w:pPr>
        <w:numPr>
          <w:ilvl w:val="0"/>
          <w:numId w:val="22"/>
        </w:numPr>
      </w:pPr>
      <w:r w:rsidRPr="00202F4A">
        <w:t>Report back from Activity Based Learning</w:t>
      </w:r>
    </w:p>
    <w:p w14:paraId="660347E7" w14:textId="77777777" w:rsidR="00004850" w:rsidRDefault="00004850" w:rsidP="003F79BA">
      <w:pPr>
        <w:numPr>
          <w:ilvl w:val="0"/>
          <w:numId w:val="22"/>
        </w:numPr>
      </w:pPr>
      <w:r>
        <w:t>Participate in class and small group discussions</w:t>
      </w:r>
    </w:p>
    <w:p w14:paraId="26EA48AE" w14:textId="77777777" w:rsidR="00004850" w:rsidRDefault="00004850" w:rsidP="003F79BA">
      <w:pPr>
        <w:numPr>
          <w:ilvl w:val="0"/>
          <w:numId w:val="22"/>
        </w:numPr>
      </w:pPr>
      <w:r>
        <w:t>Take part in circle time; Hot Seating</w:t>
      </w:r>
    </w:p>
    <w:p w14:paraId="04F2F3F0" w14:textId="77777777" w:rsidR="00004850" w:rsidRDefault="002C771B" w:rsidP="003F79BA">
      <w:pPr>
        <w:numPr>
          <w:ilvl w:val="0"/>
          <w:numId w:val="22"/>
        </w:numPr>
      </w:pPr>
      <w:r>
        <w:t>Participate in Show</w:t>
      </w:r>
      <w:r w:rsidR="00004850">
        <w:t xml:space="preserve"> and Tell</w:t>
      </w:r>
    </w:p>
    <w:p w14:paraId="7784DE8E" w14:textId="77777777" w:rsidR="00004850" w:rsidRDefault="00004850" w:rsidP="003F79BA">
      <w:pPr>
        <w:numPr>
          <w:ilvl w:val="0"/>
          <w:numId w:val="22"/>
        </w:numPr>
      </w:pPr>
      <w:r>
        <w:t xml:space="preserve">Assume various roles during </w:t>
      </w:r>
      <w:r w:rsidRPr="00202F4A">
        <w:t>Activity Based Learning</w:t>
      </w:r>
    </w:p>
    <w:p w14:paraId="3F5AD968" w14:textId="77777777" w:rsidR="00567F3D" w:rsidRPr="00202F4A" w:rsidRDefault="00567F3D" w:rsidP="00567F3D"/>
    <w:p w14:paraId="1B53534F" w14:textId="77777777" w:rsidR="002C771B" w:rsidRDefault="002C771B" w:rsidP="002D2982">
      <w:pPr>
        <w:jc w:val="center"/>
        <w:rPr>
          <w:b/>
        </w:rPr>
      </w:pPr>
    </w:p>
    <w:p w14:paraId="66AFC015" w14:textId="77777777" w:rsidR="002D2982" w:rsidRPr="008B2BE9" w:rsidRDefault="002D2982" w:rsidP="002D2982">
      <w:pPr>
        <w:jc w:val="center"/>
        <w:rPr>
          <w:b/>
        </w:rPr>
      </w:pPr>
      <w:r w:rsidRPr="008B2BE9">
        <w:rPr>
          <w:b/>
        </w:rPr>
        <w:t>Reading</w:t>
      </w:r>
    </w:p>
    <w:p w14:paraId="7F68E348" w14:textId="77777777" w:rsidR="002D2982" w:rsidRDefault="002D2982" w:rsidP="002D2982">
      <w:pPr>
        <w:jc w:val="center"/>
        <w:rPr>
          <w:b/>
          <w:sz w:val="32"/>
          <w:szCs w:val="32"/>
        </w:rPr>
      </w:pPr>
    </w:p>
    <w:p w14:paraId="75E43272" w14:textId="77777777" w:rsidR="00095D2B" w:rsidRPr="00095D2B" w:rsidRDefault="00095D2B" w:rsidP="00095D2B">
      <w:r w:rsidRPr="00095D2B">
        <w:t>In a range of contexts, with different audiences and taking a</w:t>
      </w:r>
      <w:r w:rsidR="002C771B">
        <w:t>ccount of a variety of purposes:</w:t>
      </w:r>
    </w:p>
    <w:p w14:paraId="4E7031D4" w14:textId="77777777" w:rsidR="00095D2B" w:rsidRPr="00095D2B" w:rsidRDefault="00095D2B" w:rsidP="003F79BA">
      <w:pPr>
        <w:numPr>
          <w:ilvl w:val="0"/>
          <w:numId w:val="18"/>
        </w:numPr>
      </w:pPr>
      <w:r w:rsidRPr="00095D2B">
        <w:t>Read a range of texts</w:t>
      </w:r>
    </w:p>
    <w:p w14:paraId="413479F1" w14:textId="77777777" w:rsidR="00095D2B" w:rsidRPr="00095D2B" w:rsidRDefault="00095D2B" w:rsidP="003F79BA">
      <w:pPr>
        <w:numPr>
          <w:ilvl w:val="0"/>
          <w:numId w:val="18"/>
        </w:numPr>
      </w:pPr>
      <w:r w:rsidRPr="00095D2B">
        <w:t>Read independently</w:t>
      </w:r>
    </w:p>
    <w:p w14:paraId="1536E9EC" w14:textId="77777777" w:rsidR="00095D2B" w:rsidRPr="00095D2B" w:rsidRDefault="00095D2B" w:rsidP="003F79BA">
      <w:pPr>
        <w:numPr>
          <w:ilvl w:val="0"/>
          <w:numId w:val="18"/>
        </w:numPr>
      </w:pPr>
      <w:r w:rsidRPr="00095D2B">
        <w:t>Locate information and use it appropriately – Research</w:t>
      </w:r>
    </w:p>
    <w:p w14:paraId="76B8AE44" w14:textId="77777777" w:rsidR="00095D2B" w:rsidRPr="00095D2B" w:rsidRDefault="00095D2B" w:rsidP="003F79BA">
      <w:pPr>
        <w:numPr>
          <w:ilvl w:val="0"/>
          <w:numId w:val="18"/>
        </w:numPr>
      </w:pPr>
      <w:r w:rsidRPr="00095D2B">
        <w:t>Understand explicit and implicit meanings</w:t>
      </w:r>
    </w:p>
    <w:p w14:paraId="26025500" w14:textId="77777777" w:rsidR="00095D2B" w:rsidRDefault="00095D2B" w:rsidP="003F79BA">
      <w:pPr>
        <w:numPr>
          <w:ilvl w:val="0"/>
          <w:numId w:val="18"/>
        </w:numPr>
      </w:pPr>
      <w:r w:rsidRPr="00095D2B">
        <w:t>Explain opinions</w:t>
      </w:r>
      <w:r>
        <w:t>.</w:t>
      </w:r>
    </w:p>
    <w:p w14:paraId="4283A2DD" w14:textId="77777777" w:rsidR="00004850" w:rsidRDefault="00004850" w:rsidP="00004850">
      <w:pPr>
        <w:ind w:left="720"/>
      </w:pPr>
    </w:p>
    <w:p w14:paraId="4F0BC529" w14:textId="77777777" w:rsidR="00004850" w:rsidRPr="00202F4A" w:rsidRDefault="00004850" w:rsidP="00004850">
      <w:r w:rsidRPr="00202F4A">
        <w:t>Pupils will:</w:t>
      </w:r>
    </w:p>
    <w:p w14:paraId="11979DAC" w14:textId="77777777" w:rsidR="00004850" w:rsidRDefault="00004850" w:rsidP="00004850">
      <w:pPr>
        <w:ind w:left="720"/>
      </w:pPr>
      <w:r>
        <w:t>Participate in modelled, shared and guided reading activities</w:t>
      </w:r>
    </w:p>
    <w:p w14:paraId="008898EB" w14:textId="77777777" w:rsidR="00004850" w:rsidRDefault="00004850" w:rsidP="00004850">
      <w:pPr>
        <w:ind w:left="720"/>
      </w:pPr>
      <w:r>
        <w:t>Experience a wide range of reading material; Big Cat/Rigby Star/Oxford Reading Tree</w:t>
      </w:r>
    </w:p>
    <w:p w14:paraId="135F2326" w14:textId="77777777" w:rsidR="00004850" w:rsidRDefault="00004850" w:rsidP="00004850">
      <w:pPr>
        <w:ind w:left="720"/>
      </w:pPr>
      <w:r>
        <w:t xml:space="preserve">Participate in comprehension activities </w:t>
      </w:r>
    </w:p>
    <w:p w14:paraId="43D42FFD" w14:textId="77777777" w:rsidR="00004850" w:rsidRDefault="00004850" w:rsidP="00004850">
      <w:pPr>
        <w:ind w:left="720"/>
      </w:pPr>
      <w:r>
        <w:t xml:space="preserve">Develop strategies to identify unfamiliar words </w:t>
      </w:r>
    </w:p>
    <w:p w14:paraId="3E41D151" w14:textId="77777777" w:rsidR="00004850" w:rsidRDefault="00004850" w:rsidP="00004850">
      <w:pPr>
        <w:ind w:left="720"/>
      </w:pPr>
      <w:r>
        <w:t>Participate in games to build up sight vocabulary</w:t>
      </w:r>
    </w:p>
    <w:p w14:paraId="7E07EED5" w14:textId="77777777" w:rsidR="008B2BE9" w:rsidRDefault="008B2BE9" w:rsidP="002D2982">
      <w:pPr>
        <w:jc w:val="center"/>
        <w:rPr>
          <w:b/>
        </w:rPr>
      </w:pPr>
    </w:p>
    <w:p w14:paraId="11625C7D" w14:textId="77777777" w:rsidR="00567F3D" w:rsidRDefault="00567F3D" w:rsidP="002D2982">
      <w:pPr>
        <w:jc w:val="center"/>
        <w:rPr>
          <w:b/>
        </w:rPr>
      </w:pPr>
    </w:p>
    <w:p w14:paraId="0582EBAC" w14:textId="77777777" w:rsidR="00567F3D" w:rsidRDefault="00567F3D" w:rsidP="002D2982">
      <w:pPr>
        <w:jc w:val="center"/>
        <w:rPr>
          <w:b/>
        </w:rPr>
      </w:pPr>
    </w:p>
    <w:p w14:paraId="0A97EB2C" w14:textId="77777777" w:rsidR="002D2982" w:rsidRPr="008B2BE9" w:rsidRDefault="002D2982" w:rsidP="002D2982">
      <w:pPr>
        <w:jc w:val="center"/>
        <w:rPr>
          <w:b/>
        </w:rPr>
      </w:pPr>
      <w:r w:rsidRPr="008B2BE9">
        <w:rPr>
          <w:b/>
        </w:rPr>
        <w:t>Writing</w:t>
      </w:r>
    </w:p>
    <w:p w14:paraId="0125A79E" w14:textId="77777777" w:rsidR="002D2982" w:rsidRDefault="002D2982" w:rsidP="002D2982">
      <w:pPr>
        <w:jc w:val="center"/>
        <w:rPr>
          <w:b/>
          <w:sz w:val="32"/>
          <w:szCs w:val="32"/>
        </w:rPr>
      </w:pPr>
    </w:p>
    <w:p w14:paraId="1C9C0775" w14:textId="77777777" w:rsidR="00095D2B" w:rsidRPr="00095D2B" w:rsidRDefault="00095D2B" w:rsidP="00095D2B">
      <w:r w:rsidRPr="00095D2B">
        <w:t>In a range of contexts, with different audiences and taking a</w:t>
      </w:r>
      <w:r w:rsidR="002C771B">
        <w:t>ccount of a variety of purposes:</w:t>
      </w:r>
    </w:p>
    <w:p w14:paraId="28D6C9AE" w14:textId="77777777" w:rsidR="00095D2B" w:rsidRPr="00095D2B" w:rsidRDefault="00095D2B" w:rsidP="003F79BA">
      <w:pPr>
        <w:numPr>
          <w:ilvl w:val="0"/>
          <w:numId w:val="19"/>
        </w:numPr>
      </w:pPr>
      <w:r w:rsidRPr="00095D2B">
        <w:t>Talk about, plan and edit work</w:t>
      </w:r>
    </w:p>
    <w:p w14:paraId="5303E3B3" w14:textId="77777777" w:rsidR="00095D2B" w:rsidRPr="00095D2B" w:rsidRDefault="00095D2B" w:rsidP="003F79BA">
      <w:pPr>
        <w:numPr>
          <w:ilvl w:val="0"/>
          <w:numId w:val="19"/>
        </w:numPr>
      </w:pPr>
      <w:r w:rsidRPr="00095D2B">
        <w:t xml:space="preserve">Structure writing </w:t>
      </w:r>
    </w:p>
    <w:p w14:paraId="57433729" w14:textId="77777777" w:rsidR="00095D2B" w:rsidRPr="00095D2B" w:rsidRDefault="0021576C" w:rsidP="003F79BA">
      <w:pPr>
        <w:numPr>
          <w:ilvl w:val="0"/>
          <w:numId w:val="19"/>
        </w:numPr>
      </w:pPr>
      <w:r>
        <w:t xml:space="preserve">Use form as appropriate </w:t>
      </w:r>
      <w:r w:rsidR="002C771B">
        <w:t>e.g.</w:t>
      </w:r>
      <w:r>
        <w:t xml:space="preserve"> recount, diary, instructional</w:t>
      </w:r>
    </w:p>
    <w:p w14:paraId="48A7FC0E" w14:textId="77777777" w:rsidR="002C771B" w:rsidRDefault="002C771B" w:rsidP="00095D2B"/>
    <w:p w14:paraId="6F7D8EF5" w14:textId="77777777" w:rsidR="002D2982" w:rsidRDefault="005E52C9" w:rsidP="00095D2B">
      <w:r>
        <w:t xml:space="preserve">Pupils will: </w:t>
      </w:r>
    </w:p>
    <w:p w14:paraId="3EE24018" w14:textId="77777777" w:rsidR="005E52C9" w:rsidRDefault="005E52C9" w:rsidP="005E52C9">
      <w:pPr>
        <w:ind w:left="720"/>
      </w:pPr>
      <w:r>
        <w:t xml:space="preserve">Participate in modelled, shared and guided writing activities </w:t>
      </w:r>
    </w:p>
    <w:p w14:paraId="08C1B290" w14:textId="77777777" w:rsidR="005E52C9" w:rsidRDefault="005E52C9" w:rsidP="005E52C9">
      <w:pPr>
        <w:ind w:left="720"/>
      </w:pPr>
      <w:r>
        <w:t>Write for a variety of audiences and purposes</w:t>
      </w:r>
    </w:p>
    <w:p w14:paraId="09EBE9A0" w14:textId="77777777" w:rsidR="005E52C9" w:rsidRDefault="005E52C9" w:rsidP="005E52C9">
      <w:pPr>
        <w:ind w:left="720"/>
      </w:pPr>
      <w:r>
        <w:t>Investigate and experiment with language through word games</w:t>
      </w:r>
    </w:p>
    <w:p w14:paraId="3A6E5227" w14:textId="77777777" w:rsidR="005E52C9" w:rsidRDefault="005E52C9" w:rsidP="005E52C9">
      <w:pPr>
        <w:ind w:left="720"/>
      </w:pPr>
      <w:r>
        <w:t>Sequence activities</w:t>
      </w:r>
    </w:p>
    <w:p w14:paraId="35527065" w14:textId="77777777" w:rsidR="005E52C9" w:rsidRDefault="005E52C9" w:rsidP="005E52C9">
      <w:pPr>
        <w:ind w:left="720"/>
      </w:pPr>
      <w:r>
        <w:t xml:space="preserve">Extend grammar and punctuation, </w:t>
      </w:r>
    </w:p>
    <w:p w14:paraId="36AE9E72" w14:textId="77777777" w:rsidR="005E52C9" w:rsidRDefault="00322DFD" w:rsidP="005E52C9">
      <w:pPr>
        <w:ind w:left="720"/>
      </w:pPr>
      <w:r>
        <w:t>Progress through the ‘Penpals’  Handwriting Scheme</w:t>
      </w:r>
    </w:p>
    <w:p w14:paraId="64014764" w14:textId="77777777" w:rsidR="005E52C9" w:rsidRPr="00C3730E" w:rsidRDefault="005E52C9" w:rsidP="00095D2B"/>
    <w:p w14:paraId="201CA836" w14:textId="77777777" w:rsidR="002D2982" w:rsidRDefault="002D2982" w:rsidP="002D2982">
      <w:pPr>
        <w:jc w:val="center"/>
        <w:rPr>
          <w:b/>
        </w:rPr>
      </w:pPr>
    </w:p>
    <w:p w14:paraId="066DF424" w14:textId="77777777" w:rsidR="00C3730E" w:rsidRDefault="00C3730E" w:rsidP="002D2982">
      <w:pPr>
        <w:jc w:val="center"/>
        <w:rPr>
          <w:b/>
        </w:rPr>
      </w:pPr>
    </w:p>
    <w:p w14:paraId="433BB85C" w14:textId="77777777" w:rsidR="00C3730E" w:rsidRPr="00C3730E" w:rsidRDefault="00C3730E" w:rsidP="002D2982">
      <w:pPr>
        <w:jc w:val="center"/>
        <w:rPr>
          <w:b/>
        </w:rPr>
      </w:pPr>
    </w:p>
    <w:p w14:paraId="651C6C80" w14:textId="77777777" w:rsidR="002D2982" w:rsidRDefault="002D2982" w:rsidP="00095D2B">
      <w:pPr>
        <w:jc w:val="center"/>
        <w:rPr>
          <w:b/>
          <w:sz w:val="32"/>
          <w:szCs w:val="32"/>
        </w:rPr>
      </w:pPr>
      <w:r>
        <w:rPr>
          <w:b/>
          <w:sz w:val="32"/>
          <w:szCs w:val="32"/>
        </w:rPr>
        <w:t>Using ICT</w:t>
      </w:r>
    </w:p>
    <w:p w14:paraId="0E7B447E" w14:textId="77777777" w:rsidR="002D2982" w:rsidRDefault="002D2982" w:rsidP="002D2982">
      <w:pPr>
        <w:jc w:val="center"/>
        <w:rPr>
          <w:b/>
          <w:sz w:val="32"/>
          <w:szCs w:val="32"/>
        </w:rPr>
      </w:pPr>
    </w:p>
    <w:p w14:paraId="29FF4F05" w14:textId="77777777" w:rsidR="002D2982" w:rsidRPr="002D2982" w:rsidRDefault="002D2982" w:rsidP="002D2982">
      <w:pPr>
        <w:pStyle w:val="NormalWeb"/>
        <w:spacing w:line="240" w:lineRule="auto"/>
      </w:pPr>
      <w:r w:rsidRPr="002D2982">
        <w:t>Using ICT (Information and Communications Technology) describes the ability to handle and communicate information, solve problems, pose questions and be creative through the use of technology.</w:t>
      </w:r>
    </w:p>
    <w:p w14:paraId="428743F7" w14:textId="77777777" w:rsidR="002D2982" w:rsidRPr="002D2982" w:rsidRDefault="002D2982" w:rsidP="002D2982">
      <w:pPr>
        <w:pStyle w:val="NormalWeb"/>
        <w:spacing w:line="240" w:lineRule="auto"/>
      </w:pPr>
      <w:r w:rsidRPr="002D2982">
        <w:t>The focus on Us</w:t>
      </w:r>
      <w:r>
        <w:t>ing ICT means that pupils will</w:t>
      </w:r>
      <w:r w:rsidRPr="002D2982">
        <w:t xml:space="preserve"> have opportunities to transfer their knowledge, understanding and skills in a variety of meaningful contexts across the curriculum. This includes:</w:t>
      </w:r>
    </w:p>
    <w:p w14:paraId="5A4729B4" w14:textId="77777777" w:rsidR="002D2982" w:rsidRPr="002D2982" w:rsidRDefault="002D2982" w:rsidP="003F79BA">
      <w:pPr>
        <w:numPr>
          <w:ilvl w:val="0"/>
          <w:numId w:val="9"/>
        </w:numPr>
        <w:spacing w:before="100" w:beforeAutospacing="1" w:after="100" w:afterAutospacing="1"/>
        <w:ind w:left="300"/>
      </w:pPr>
      <w:r w:rsidRPr="002D2982">
        <w:t xml:space="preserve">collaborating inside and outside the classroom; </w:t>
      </w:r>
    </w:p>
    <w:p w14:paraId="7717C976" w14:textId="77777777" w:rsidR="002D2982" w:rsidRPr="002D2982" w:rsidRDefault="002D2982" w:rsidP="003F79BA">
      <w:pPr>
        <w:numPr>
          <w:ilvl w:val="0"/>
          <w:numId w:val="9"/>
        </w:numPr>
        <w:spacing w:before="100" w:beforeAutospacing="1" w:after="100" w:afterAutospacing="1"/>
        <w:ind w:left="300"/>
      </w:pPr>
      <w:r w:rsidRPr="002D2982">
        <w:lastRenderedPageBreak/>
        <w:t xml:space="preserve">sharing and exchanging work; and </w:t>
      </w:r>
    </w:p>
    <w:p w14:paraId="6698A35C" w14:textId="77777777" w:rsidR="002D2982" w:rsidRPr="002D2982" w:rsidRDefault="002D2982" w:rsidP="003F79BA">
      <w:pPr>
        <w:numPr>
          <w:ilvl w:val="0"/>
          <w:numId w:val="9"/>
        </w:numPr>
        <w:spacing w:before="100" w:beforeAutospacing="1" w:after="100" w:afterAutospacing="1"/>
        <w:ind w:left="300"/>
      </w:pPr>
      <w:r w:rsidRPr="002D2982">
        <w:t xml:space="preserve">exhibiting and showcasing their learning. </w:t>
      </w:r>
    </w:p>
    <w:p w14:paraId="08BFE50E" w14:textId="77777777" w:rsidR="005E52C9" w:rsidRDefault="005E52C9" w:rsidP="002D2982">
      <w:pPr>
        <w:pStyle w:val="NormalWeb"/>
        <w:spacing w:line="240" w:lineRule="auto"/>
      </w:pPr>
      <w:r>
        <w:t xml:space="preserve">Pupils will: </w:t>
      </w:r>
    </w:p>
    <w:p w14:paraId="44C2FB64" w14:textId="77777777" w:rsidR="005E52C9" w:rsidRDefault="005E52C9" w:rsidP="00E707E7">
      <w:pPr>
        <w:pStyle w:val="NormalWeb"/>
        <w:spacing w:line="240" w:lineRule="auto"/>
      </w:pPr>
      <w:r>
        <w:t>Have opportunity to log on, save and print their work</w:t>
      </w:r>
      <w:r w:rsidR="00E707E7">
        <w:t xml:space="preserve"> both on laptops and the Interactive White Board.</w:t>
      </w:r>
    </w:p>
    <w:p w14:paraId="0732F2BD" w14:textId="77777777" w:rsidR="005E52C9" w:rsidRDefault="005E52C9" w:rsidP="00E707E7">
      <w:pPr>
        <w:pStyle w:val="NormalWeb"/>
        <w:spacing w:line="240" w:lineRule="auto"/>
      </w:pPr>
      <w:r>
        <w:t>Access websites</w:t>
      </w:r>
      <w:r w:rsidR="00E707E7">
        <w:t xml:space="preserve"> </w:t>
      </w:r>
    </w:p>
    <w:p w14:paraId="4896F41B" w14:textId="77777777" w:rsidR="00E707E7" w:rsidRDefault="00E707E7" w:rsidP="00E707E7">
      <w:pPr>
        <w:pStyle w:val="NormalWeb"/>
        <w:spacing w:line="240" w:lineRule="auto"/>
      </w:pPr>
      <w:r>
        <w:t>Program</w:t>
      </w:r>
      <w:r w:rsidR="002C771B">
        <w:t>me</w:t>
      </w:r>
      <w:r>
        <w:t xml:space="preserve"> ‘Beebots’ to carry out a series of instructions</w:t>
      </w:r>
    </w:p>
    <w:p w14:paraId="621F9988" w14:textId="77777777" w:rsidR="005E52C9" w:rsidRPr="005E52C9" w:rsidRDefault="00E707E7" w:rsidP="00E707E7">
      <w:pPr>
        <w:pStyle w:val="NormalWeb"/>
        <w:spacing w:line="240" w:lineRule="auto"/>
      </w:pPr>
      <w:r>
        <w:t>Use cameras to record work</w:t>
      </w:r>
    </w:p>
    <w:p w14:paraId="7151DB8F" w14:textId="77777777" w:rsidR="00D265C6" w:rsidRDefault="00E5360B" w:rsidP="002D2982">
      <w:pPr>
        <w:jc w:val="center"/>
        <w:rPr>
          <w:b/>
          <w:sz w:val="32"/>
          <w:szCs w:val="32"/>
        </w:rPr>
      </w:pPr>
      <w:r>
        <w:rPr>
          <w:b/>
          <w:sz w:val="32"/>
          <w:szCs w:val="32"/>
        </w:rPr>
        <w:t>The Arts</w:t>
      </w:r>
    </w:p>
    <w:p w14:paraId="6C60DF07" w14:textId="77777777" w:rsidR="00E5360B" w:rsidRPr="00F338E8" w:rsidRDefault="00E5360B" w:rsidP="00E5360B">
      <w:pPr>
        <w:rPr>
          <w:b/>
        </w:rPr>
      </w:pPr>
      <w:r w:rsidRPr="00F338E8">
        <w:rPr>
          <w:b/>
        </w:rPr>
        <w:t>Music</w:t>
      </w:r>
    </w:p>
    <w:p w14:paraId="5B5906E7" w14:textId="77777777" w:rsidR="00E5360B" w:rsidRDefault="00F338E8" w:rsidP="00E5360B">
      <w:r>
        <w:t>Pupils’ experiences in Music centre around three core activities: composing, performing and listening.</w:t>
      </w:r>
    </w:p>
    <w:p w14:paraId="016AB366" w14:textId="77777777" w:rsidR="00F338E8" w:rsidRDefault="00F338E8" w:rsidP="00E5360B"/>
    <w:p w14:paraId="7570FD9C" w14:textId="77777777" w:rsidR="00F338E8" w:rsidRDefault="00F338E8" w:rsidP="00E5360B">
      <w:r>
        <w:t>The pupils will;</w:t>
      </w:r>
    </w:p>
    <w:p w14:paraId="0ABE344D" w14:textId="77777777" w:rsidR="00F338E8" w:rsidRDefault="00F338E8" w:rsidP="00E5360B">
      <w:pPr>
        <w:rPr>
          <w:b/>
        </w:rPr>
      </w:pPr>
    </w:p>
    <w:p w14:paraId="3DE918E8" w14:textId="77777777" w:rsidR="00E5360B" w:rsidRPr="00E5360B" w:rsidRDefault="00E5360B" w:rsidP="003F79BA">
      <w:pPr>
        <w:numPr>
          <w:ilvl w:val="0"/>
          <w:numId w:val="10"/>
        </w:numPr>
      </w:pPr>
      <w:r w:rsidRPr="00E5360B">
        <w:t xml:space="preserve">Pupils will follow – </w:t>
      </w:r>
      <w:r w:rsidR="00B67B8A">
        <w:t>‘</w:t>
      </w:r>
      <w:r w:rsidRPr="00E5360B">
        <w:t>The Music Express</w:t>
      </w:r>
      <w:r w:rsidR="00B67B8A">
        <w:t>,’</w:t>
      </w:r>
      <w:r w:rsidRPr="00E5360B">
        <w:t xml:space="preserve"> Programme</w:t>
      </w:r>
      <w:r w:rsidR="00F338E8">
        <w:t>,</w:t>
      </w:r>
    </w:p>
    <w:p w14:paraId="326D5932" w14:textId="77777777" w:rsidR="00E5360B" w:rsidRPr="00E5360B" w:rsidRDefault="00B67B8A" w:rsidP="003F79BA">
      <w:pPr>
        <w:numPr>
          <w:ilvl w:val="0"/>
          <w:numId w:val="10"/>
        </w:numPr>
      </w:pPr>
      <w:r>
        <w:t>Learn songs and h</w:t>
      </w:r>
      <w:r w:rsidR="00E5360B" w:rsidRPr="00E5360B">
        <w:t xml:space="preserve">ymns for the Religion Programme including </w:t>
      </w:r>
      <w:r w:rsidR="00C3730E">
        <w:t xml:space="preserve">First Confession </w:t>
      </w:r>
      <w:r w:rsidR="00E5360B" w:rsidRPr="00E5360B">
        <w:t>songs</w:t>
      </w:r>
      <w:r w:rsidR="00F338E8">
        <w:t>.</w:t>
      </w:r>
    </w:p>
    <w:p w14:paraId="2BAA03BC" w14:textId="77777777" w:rsidR="00C3730E" w:rsidRPr="00B67B8A" w:rsidRDefault="00C3730E" w:rsidP="003F79BA">
      <w:pPr>
        <w:numPr>
          <w:ilvl w:val="0"/>
          <w:numId w:val="10"/>
        </w:numPr>
        <w:rPr>
          <w:b/>
        </w:rPr>
      </w:pPr>
      <w:r>
        <w:t>Participate in Assemblies</w:t>
      </w:r>
    </w:p>
    <w:p w14:paraId="345DFA85" w14:textId="77777777" w:rsidR="00B67B8A" w:rsidRPr="00C3730E" w:rsidRDefault="00B67B8A" w:rsidP="003F79BA">
      <w:pPr>
        <w:numPr>
          <w:ilvl w:val="0"/>
          <w:numId w:val="10"/>
        </w:numPr>
        <w:rPr>
          <w:b/>
        </w:rPr>
      </w:pPr>
      <w:r>
        <w:t>Attend music recitals presented by outside agencies.</w:t>
      </w:r>
    </w:p>
    <w:p w14:paraId="14609523" w14:textId="710C15B8" w:rsidR="00C3730E" w:rsidRPr="00E5360B" w:rsidRDefault="00C3730E" w:rsidP="003F79BA">
      <w:pPr>
        <w:numPr>
          <w:ilvl w:val="0"/>
          <w:numId w:val="10"/>
        </w:numPr>
        <w:rPr>
          <w:b/>
        </w:rPr>
      </w:pPr>
      <w:r>
        <w:t>Explore and experiment with instruments and sound using a range of tuned and un</w:t>
      </w:r>
      <w:r w:rsidR="00646E6B">
        <w:t>-</w:t>
      </w:r>
      <w:r>
        <w:t>tuned instruments.</w:t>
      </w:r>
    </w:p>
    <w:p w14:paraId="58462ADE" w14:textId="77777777" w:rsidR="00E5360B" w:rsidRDefault="00E5360B" w:rsidP="00E5360B"/>
    <w:p w14:paraId="16E7679C" w14:textId="77777777" w:rsidR="00B67B8A" w:rsidRDefault="00B67B8A" w:rsidP="00F338E8">
      <w:pPr>
        <w:rPr>
          <w:b/>
        </w:rPr>
      </w:pPr>
    </w:p>
    <w:p w14:paraId="467E80CC" w14:textId="77777777" w:rsidR="00B67B8A" w:rsidRDefault="00E5360B" w:rsidP="00B67B8A">
      <w:pPr>
        <w:rPr>
          <w:b/>
        </w:rPr>
      </w:pPr>
      <w:r w:rsidRPr="00F338E8">
        <w:rPr>
          <w:b/>
        </w:rPr>
        <w:t>Art and Design</w:t>
      </w:r>
    </w:p>
    <w:p w14:paraId="7E1FE3A1" w14:textId="77777777" w:rsidR="00E5360B" w:rsidRPr="00B67B8A" w:rsidRDefault="00E5360B" w:rsidP="00B67B8A">
      <w:pPr>
        <w:rPr>
          <w:b/>
        </w:rPr>
      </w:pPr>
      <w:r>
        <w:t>Art and Design activities encourage the pupils to:</w:t>
      </w:r>
    </w:p>
    <w:p w14:paraId="286C894E" w14:textId="77777777" w:rsidR="00E5360B" w:rsidRDefault="00E5360B" w:rsidP="003F79BA">
      <w:pPr>
        <w:numPr>
          <w:ilvl w:val="0"/>
          <w:numId w:val="12"/>
        </w:numPr>
        <w:spacing w:before="100" w:beforeAutospacing="1" w:after="100" w:afterAutospacing="1"/>
      </w:pPr>
      <w:r>
        <w:t>re</w:t>
      </w:r>
      <w:r w:rsidR="002C771B">
        <w:t>spond to the world around them</w:t>
      </w:r>
    </w:p>
    <w:p w14:paraId="66DC4BE0" w14:textId="77777777" w:rsidR="00E5360B" w:rsidRDefault="00E5360B" w:rsidP="003F79BA">
      <w:pPr>
        <w:numPr>
          <w:ilvl w:val="0"/>
          <w:numId w:val="12"/>
        </w:numPr>
        <w:spacing w:before="100" w:beforeAutospacing="1" w:after="100" w:afterAutospacing="1"/>
      </w:pPr>
      <w:r>
        <w:t>respond to their i</w:t>
      </w:r>
      <w:r w:rsidR="002C771B">
        <w:t>ndividual feelings and emotions</w:t>
      </w:r>
      <w:r>
        <w:t xml:space="preserve"> </w:t>
      </w:r>
    </w:p>
    <w:p w14:paraId="2C57C8B6" w14:textId="77777777" w:rsidR="00E5360B" w:rsidRDefault="00E5360B" w:rsidP="003F79BA">
      <w:pPr>
        <w:numPr>
          <w:ilvl w:val="0"/>
          <w:numId w:val="12"/>
        </w:numPr>
        <w:spacing w:before="100" w:beforeAutospacing="1" w:after="100" w:afterAutospacing="1"/>
      </w:pPr>
      <w:r>
        <w:t>dev</w:t>
      </w:r>
      <w:r w:rsidR="002C771B">
        <w:t>elop and use their imagination</w:t>
      </w:r>
    </w:p>
    <w:p w14:paraId="3EBBBD04" w14:textId="77777777" w:rsidR="00E5360B" w:rsidRDefault="00E5360B" w:rsidP="003F79BA">
      <w:pPr>
        <w:numPr>
          <w:ilvl w:val="0"/>
          <w:numId w:val="12"/>
        </w:numPr>
        <w:spacing w:before="100" w:beforeAutospacing="1" w:after="100" w:afterAutospacing="1"/>
      </w:pPr>
      <w:r>
        <w:t>express thei</w:t>
      </w:r>
      <w:r w:rsidR="002C771B">
        <w:t>r ideas, thoughts and feelings</w:t>
      </w:r>
    </w:p>
    <w:p w14:paraId="434F268F" w14:textId="77777777" w:rsidR="00E5360B" w:rsidRDefault="002C771B" w:rsidP="003F79BA">
      <w:pPr>
        <w:numPr>
          <w:ilvl w:val="0"/>
          <w:numId w:val="12"/>
        </w:numPr>
        <w:spacing w:before="100" w:beforeAutospacing="1" w:after="100" w:afterAutospacing="1"/>
      </w:pPr>
      <w:r>
        <w:t xml:space="preserve">solve problems </w:t>
      </w:r>
    </w:p>
    <w:p w14:paraId="4E870933" w14:textId="77777777" w:rsidR="00E5360B" w:rsidRDefault="00E5360B" w:rsidP="003F79BA">
      <w:pPr>
        <w:numPr>
          <w:ilvl w:val="0"/>
          <w:numId w:val="12"/>
        </w:numPr>
        <w:spacing w:before="100" w:beforeAutospacing="1" w:after="100" w:afterAutospacing="1"/>
      </w:pPr>
      <w:r>
        <w:t>become more aesthetically awar</w:t>
      </w:r>
      <w:r w:rsidR="002C771B">
        <w:t>e</w:t>
      </w:r>
    </w:p>
    <w:p w14:paraId="2D78CDC8" w14:textId="77777777" w:rsidR="00E5360B" w:rsidRDefault="002C771B" w:rsidP="00E5360B">
      <w:pPr>
        <w:rPr>
          <w:b/>
        </w:rPr>
      </w:pPr>
      <w:r>
        <w:rPr>
          <w:b/>
        </w:rPr>
        <w:t>The pupils will:</w:t>
      </w:r>
    </w:p>
    <w:p w14:paraId="0E7B4CD9" w14:textId="77777777" w:rsidR="00E5360B" w:rsidRDefault="00E5360B" w:rsidP="00E5360B">
      <w:pPr>
        <w:rPr>
          <w:b/>
        </w:rPr>
      </w:pPr>
    </w:p>
    <w:p w14:paraId="2B3FD67B" w14:textId="77777777" w:rsidR="00E5360B" w:rsidRPr="00E5360B" w:rsidRDefault="00B67B8A" w:rsidP="003F79BA">
      <w:pPr>
        <w:numPr>
          <w:ilvl w:val="0"/>
          <w:numId w:val="11"/>
        </w:numPr>
      </w:pPr>
      <w:r>
        <w:t>C</w:t>
      </w:r>
      <w:r w:rsidR="00E5360B">
        <w:t xml:space="preserve">omplete </w:t>
      </w:r>
      <w:r w:rsidR="00E5360B" w:rsidRPr="00E5360B">
        <w:t>WAU related Art work</w:t>
      </w:r>
    </w:p>
    <w:p w14:paraId="4B14089F" w14:textId="77777777" w:rsidR="00E5360B" w:rsidRPr="00E5360B" w:rsidRDefault="00E5360B" w:rsidP="003F79BA">
      <w:pPr>
        <w:numPr>
          <w:ilvl w:val="0"/>
          <w:numId w:val="11"/>
        </w:numPr>
      </w:pPr>
      <w:r w:rsidRPr="00E5360B">
        <w:t>Use wide range of</w:t>
      </w:r>
      <w:r w:rsidR="00B67B8A">
        <w:t xml:space="preserve"> art</w:t>
      </w:r>
      <w:r w:rsidRPr="00E5360B">
        <w:t xml:space="preserve"> materials</w:t>
      </w:r>
    </w:p>
    <w:p w14:paraId="5A9B90BB" w14:textId="77777777" w:rsidR="00E5360B" w:rsidRPr="00E5360B" w:rsidRDefault="00E5360B" w:rsidP="003F79BA">
      <w:pPr>
        <w:numPr>
          <w:ilvl w:val="0"/>
          <w:numId w:val="11"/>
        </w:numPr>
      </w:pPr>
      <w:r w:rsidRPr="00E5360B">
        <w:t>Appreciate the work of a famous artist</w:t>
      </w:r>
    </w:p>
    <w:p w14:paraId="1D0C2F07" w14:textId="77777777" w:rsidR="00E5360B" w:rsidRPr="00E5360B" w:rsidRDefault="00F338E8" w:rsidP="003F79BA">
      <w:pPr>
        <w:numPr>
          <w:ilvl w:val="0"/>
          <w:numId w:val="11"/>
        </w:numPr>
      </w:pPr>
      <w:r>
        <w:t xml:space="preserve">Complete </w:t>
      </w:r>
      <w:r w:rsidR="002C771B">
        <w:t>s</w:t>
      </w:r>
      <w:r w:rsidR="00E5360B" w:rsidRPr="00E5360B">
        <w:t>easonal art activities</w:t>
      </w:r>
    </w:p>
    <w:p w14:paraId="7774D1E4" w14:textId="77777777" w:rsidR="00D265C6" w:rsidRDefault="00D265C6" w:rsidP="00E5360B">
      <w:pPr>
        <w:rPr>
          <w:b/>
          <w:sz w:val="32"/>
          <w:szCs w:val="32"/>
        </w:rPr>
      </w:pPr>
    </w:p>
    <w:p w14:paraId="57A51A6D" w14:textId="77777777" w:rsidR="00E5360B" w:rsidRDefault="00E5360B" w:rsidP="00E5360B">
      <w:pPr>
        <w:rPr>
          <w:b/>
          <w:sz w:val="32"/>
          <w:szCs w:val="32"/>
        </w:rPr>
      </w:pPr>
    </w:p>
    <w:p w14:paraId="73F3B883" w14:textId="77777777" w:rsidR="00E5360B" w:rsidRPr="00F338E8" w:rsidRDefault="00E5360B" w:rsidP="00F338E8">
      <w:pPr>
        <w:rPr>
          <w:b/>
        </w:rPr>
      </w:pPr>
      <w:r w:rsidRPr="00F338E8">
        <w:rPr>
          <w:b/>
        </w:rPr>
        <w:t>Drama</w:t>
      </w:r>
    </w:p>
    <w:p w14:paraId="67FA6F86" w14:textId="77777777" w:rsidR="00E5360B" w:rsidRDefault="00E5360B" w:rsidP="00E5360B">
      <w:pPr>
        <w:rPr>
          <w:b/>
          <w:sz w:val="32"/>
          <w:szCs w:val="32"/>
        </w:rPr>
      </w:pPr>
      <w:r>
        <w:t>Drama enables pupils to express their thoughts, ideas and feelings in a safe environment.</w:t>
      </w:r>
    </w:p>
    <w:p w14:paraId="0D95644A" w14:textId="77777777" w:rsidR="00F338E8" w:rsidRDefault="00F338E8" w:rsidP="00F338E8">
      <w:pPr>
        <w:rPr>
          <w:b/>
        </w:rPr>
      </w:pPr>
    </w:p>
    <w:p w14:paraId="373520FB" w14:textId="77777777" w:rsidR="00F338E8" w:rsidRDefault="002C771B" w:rsidP="00F338E8">
      <w:pPr>
        <w:rPr>
          <w:b/>
        </w:rPr>
      </w:pPr>
      <w:r>
        <w:rPr>
          <w:b/>
        </w:rPr>
        <w:t>The pupils will:</w:t>
      </w:r>
    </w:p>
    <w:p w14:paraId="0C3F1C92" w14:textId="77777777" w:rsidR="00F338E8" w:rsidRDefault="00F338E8" w:rsidP="00F338E8">
      <w:pPr>
        <w:rPr>
          <w:b/>
        </w:rPr>
      </w:pPr>
    </w:p>
    <w:p w14:paraId="6C37C947" w14:textId="77777777" w:rsidR="00F338E8" w:rsidRDefault="00E707E7" w:rsidP="003F79BA">
      <w:pPr>
        <w:numPr>
          <w:ilvl w:val="0"/>
          <w:numId w:val="13"/>
        </w:numPr>
      </w:pPr>
      <w:r>
        <w:t>Take part in assemblies</w:t>
      </w:r>
    </w:p>
    <w:p w14:paraId="3331AA7F" w14:textId="77777777" w:rsidR="00E707E7" w:rsidRPr="00F338E8" w:rsidRDefault="00E707E7" w:rsidP="003F79BA">
      <w:pPr>
        <w:numPr>
          <w:ilvl w:val="0"/>
          <w:numId w:val="13"/>
        </w:numPr>
      </w:pPr>
      <w:r>
        <w:t>Assume various roles within Activity Based Learning and productions</w:t>
      </w:r>
    </w:p>
    <w:p w14:paraId="13668DCD" w14:textId="77777777" w:rsidR="00F338E8" w:rsidRPr="00F338E8" w:rsidRDefault="00B67B8A" w:rsidP="003F79BA">
      <w:pPr>
        <w:numPr>
          <w:ilvl w:val="0"/>
          <w:numId w:val="13"/>
        </w:numPr>
      </w:pPr>
      <w:r>
        <w:t>Take part in t</w:t>
      </w:r>
      <w:r w:rsidR="00F338E8" w:rsidRPr="00F338E8">
        <w:t>eacher lead acti</w:t>
      </w:r>
      <w:r w:rsidR="00E707E7">
        <w:t>vities, including PDMU lessons</w:t>
      </w:r>
    </w:p>
    <w:p w14:paraId="605AA5C5" w14:textId="77777777" w:rsidR="00F338E8" w:rsidRDefault="00F338E8" w:rsidP="002D2982">
      <w:pPr>
        <w:jc w:val="center"/>
        <w:rPr>
          <w:b/>
          <w:sz w:val="32"/>
          <w:szCs w:val="32"/>
        </w:rPr>
      </w:pPr>
    </w:p>
    <w:p w14:paraId="10966E88" w14:textId="77777777" w:rsidR="00F338E8" w:rsidRDefault="00F338E8" w:rsidP="00B67B8A">
      <w:pPr>
        <w:rPr>
          <w:b/>
          <w:sz w:val="32"/>
          <w:szCs w:val="32"/>
        </w:rPr>
      </w:pPr>
    </w:p>
    <w:p w14:paraId="761B0376" w14:textId="77777777" w:rsidR="002D2982" w:rsidRDefault="00D265C6" w:rsidP="002D2982">
      <w:pPr>
        <w:jc w:val="center"/>
        <w:rPr>
          <w:b/>
          <w:sz w:val="32"/>
          <w:szCs w:val="32"/>
        </w:rPr>
      </w:pPr>
      <w:r>
        <w:rPr>
          <w:b/>
          <w:sz w:val="32"/>
          <w:szCs w:val="32"/>
        </w:rPr>
        <w:t>The World Around Us</w:t>
      </w:r>
    </w:p>
    <w:p w14:paraId="0560BE95" w14:textId="77777777" w:rsidR="00D265C6" w:rsidRDefault="00D265C6" w:rsidP="002D2982">
      <w:pPr>
        <w:jc w:val="center"/>
        <w:rPr>
          <w:b/>
          <w:sz w:val="32"/>
          <w:szCs w:val="32"/>
        </w:rPr>
      </w:pPr>
    </w:p>
    <w:p w14:paraId="6B7BFF37" w14:textId="77777777" w:rsidR="00D265C6" w:rsidRDefault="00D265C6" w:rsidP="00D265C6">
      <w:r w:rsidRPr="00D265C6">
        <w:t>This Area of Learning comprises the subjects of geography, history and science and technology.</w:t>
      </w:r>
      <w:r w:rsidR="00E707E7">
        <w:t xml:space="preserve"> Pupils will participate in educational visits to local </w:t>
      </w:r>
      <w:r w:rsidR="002C771B">
        <w:t>attractions</w:t>
      </w:r>
      <w:r w:rsidR="00E707E7">
        <w:t xml:space="preserve"> in order to consolidate learning. </w:t>
      </w:r>
    </w:p>
    <w:p w14:paraId="0EFADDD0" w14:textId="77777777" w:rsidR="00567F3D" w:rsidRDefault="00567F3D" w:rsidP="00D265C6"/>
    <w:p w14:paraId="491C3FB7" w14:textId="77777777" w:rsidR="00567F3D" w:rsidRDefault="00567F3D" w:rsidP="00D265C6"/>
    <w:p w14:paraId="5BC53070" w14:textId="77777777" w:rsidR="00F338E8" w:rsidRDefault="00F338E8" w:rsidP="00F338E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6766A7" w14:paraId="58DAF4B2" w14:textId="77777777" w:rsidTr="00BB0797">
        <w:tc>
          <w:tcPr>
            <w:tcW w:w="2840" w:type="dxa"/>
            <w:shd w:val="clear" w:color="auto" w:fill="auto"/>
          </w:tcPr>
          <w:p w14:paraId="36E0142D" w14:textId="77777777" w:rsidR="006766A7" w:rsidRDefault="006766A7" w:rsidP="000730D4">
            <w:r>
              <w:t>Term1</w:t>
            </w:r>
          </w:p>
        </w:tc>
        <w:tc>
          <w:tcPr>
            <w:tcW w:w="2841" w:type="dxa"/>
            <w:shd w:val="clear" w:color="auto" w:fill="auto"/>
          </w:tcPr>
          <w:p w14:paraId="4D72D3DF" w14:textId="77777777" w:rsidR="006766A7" w:rsidRDefault="006766A7" w:rsidP="000730D4">
            <w:r>
              <w:t>Term2</w:t>
            </w:r>
          </w:p>
        </w:tc>
        <w:tc>
          <w:tcPr>
            <w:tcW w:w="2841" w:type="dxa"/>
            <w:shd w:val="clear" w:color="auto" w:fill="auto"/>
          </w:tcPr>
          <w:p w14:paraId="4936DD77" w14:textId="77777777" w:rsidR="006766A7" w:rsidRDefault="006766A7" w:rsidP="000730D4">
            <w:r>
              <w:t>Term3</w:t>
            </w:r>
          </w:p>
        </w:tc>
      </w:tr>
      <w:tr w:rsidR="006766A7" w14:paraId="55E237CA" w14:textId="77777777" w:rsidTr="00BB0797">
        <w:tc>
          <w:tcPr>
            <w:tcW w:w="2840" w:type="dxa"/>
            <w:shd w:val="clear" w:color="auto" w:fill="auto"/>
          </w:tcPr>
          <w:p w14:paraId="62EA4207" w14:textId="77777777" w:rsidR="006766A7" w:rsidRDefault="006766A7" w:rsidP="000730D4">
            <w:r>
              <w:t>1:1 Once Upon a Time</w:t>
            </w:r>
          </w:p>
        </w:tc>
        <w:tc>
          <w:tcPr>
            <w:tcW w:w="2841" w:type="dxa"/>
            <w:shd w:val="clear" w:color="auto" w:fill="auto"/>
          </w:tcPr>
          <w:p w14:paraId="4FF3FFED" w14:textId="77777777" w:rsidR="006766A7" w:rsidRDefault="006766A7" w:rsidP="000730D4">
            <w:r>
              <w:t>2:1 Houses and Homes</w:t>
            </w:r>
          </w:p>
        </w:tc>
        <w:tc>
          <w:tcPr>
            <w:tcW w:w="2841" w:type="dxa"/>
            <w:shd w:val="clear" w:color="auto" w:fill="auto"/>
          </w:tcPr>
          <w:p w14:paraId="5EAE0AD3" w14:textId="77777777" w:rsidR="006766A7" w:rsidRDefault="006766A7" w:rsidP="000730D4">
            <w:r>
              <w:t xml:space="preserve">3:1 Space </w:t>
            </w:r>
          </w:p>
        </w:tc>
      </w:tr>
      <w:tr w:rsidR="006766A7" w14:paraId="34FD92D8" w14:textId="77777777" w:rsidTr="00BB0797">
        <w:tc>
          <w:tcPr>
            <w:tcW w:w="2840" w:type="dxa"/>
            <w:shd w:val="clear" w:color="auto" w:fill="auto"/>
          </w:tcPr>
          <w:p w14:paraId="628312E1" w14:textId="77777777" w:rsidR="006766A7" w:rsidRDefault="006766A7" w:rsidP="000730D4">
            <w:r>
              <w:t>1:2 Whatever the Weather</w:t>
            </w:r>
          </w:p>
        </w:tc>
        <w:tc>
          <w:tcPr>
            <w:tcW w:w="2841" w:type="dxa"/>
            <w:shd w:val="clear" w:color="auto" w:fill="auto"/>
          </w:tcPr>
          <w:p w14:paraId="59781B0D" w14:textId="77777777" w:rsidR="006766A7" w:rsidRDefault="006766A7" w:rsidP="000730D4">
            <w:r>
              <w:t>2:2 Houses and Homes</w:t>
            </w:r>
          </w:p>
        </w:tc>
        <w:tc>
          <w:tcPr>
            <w:tcW w:w="2841" w:type="dxa"/>
            <w:shd w:val="clear" w:color="auto" w:fill="auto"/>
          </w:tcPr>
          <w:p w14:paraId="6FB2AF57" w14:textId="77777777" w:rsidR="006766A7" w:rsidRDefault="006766A7" w:rsidP="000730D4">
            <w:r>
              <w:t>3:2 Minibeasts</w:t>
            </w:r>
          </w:p>
        </w:tc>
      </w:tr>
    </w:tbl>
    <w:p w14:paraId="7EF73438" w14:textId="77777777" w:rsidR="00D265C6" w:rsidRDefault="00F338E8" w:rsidP="00F338E8">
      <w:pPr>
        <w:tabs>
          <w:tab w:val="left" w:pos="2985"/>
        </w:tabs>
      </w:pPr>
      <w:r>
        <w:tab/>
      </w:r>
    </w:p>
    <w:p w14:paraId="6C9B3AAF" w14:textId="77777777" w:rsidR="00F338E8" w:rsidRPr="00F338E8" w:rsidRDefault="00F338E8" w:rsidP="00F338E8">
      <w:pPr>
        <w:pStyle w:val="Heading1"/>
        <w:jc w:val="center"/>
        <w:rPr>
          <w:rFonts w:ascii="Times New Roman" w:hAnsi="Times New Roman"/>
          <w:sz w:val="32"/>
          <w:szCs w:val="32"/>
        </w:rPr>
      </w:pPr>
      <w:r>
        <w:rPr>
          <w:rFonts w:ascii="Times New Roman" w:hAnsi="Times New Roman"/>
          <w:sz w:val="32"/>
          <w:szCs w:val="32"/>
        </w:rPr>
        <w:t>Personal Development and</w:t>
      </w:r>
      <w:r w:rsidRPr="00F338E8">
        <w:rPr>
          <w:rFonts w:ascii="Times New Roman" w:hAnsi="Times New Roman"/>
          <w:sz w:val="32"/>
          <w:szCs w:val="32"/>
        </w:rPr>
        <w:t xml:space="preserve"> Mutual Understanding</w:t>
      </w:r>
    </w:p>
    <w:p w14:paraId="1A272C9C" w14:textId="77777777" w:rsidR="006766A7" w:rsidRDefault="00F338E8" w:rsidP="00E707E7">
      <w:pPr>
        <w:pStyle w:val="NormalWeb"/>
        <w:spacing w:line="20" w:lineRule="atLeast"/>
      </w:pPr>
      <w:r w:rsidRPr="00F338E8">
        <w:t>Personal Developme</w:t>
      </w:r>
      <w:r w:rsidR="004C16EA">
        <w:t>nt and Mutual Understanding (PD</w:t>
      </w:r>
      <w:r w:rsidRPr="00F338E8">
        <w:t>MU) focuses on encouraging each child to become personally, emotionally and socially effective, to lead healthy, safe and fulfilled lives and to become confident, independent and responsible citizens, making informed and responsible choices and decisions throughout their lives.</w:t>
      </w:r>
    </w:p>
    <w:p w14:paraId="6BE718D6" w14:textId="77777777" w:rsidR="006766A7" w:rsidRPr="006766A7" w:rsidRDefault="006766A7" w:rsidP="006766A7">
      <w:pPr>
        <w:autoSpaceDE w:val="0"/>
        <w:autoSpaceDN w:val="0"/>
        <w:adjustRightInd w:val="0"/>
      </w:pPr>
      <w:r>
        <w:t>Children will:</w:t>
      </w:r>
    </w:p>
    <w:p w14:paraId="1BB0C47A" w14:textId="77777777" w:rsidR="009A78A5" w:rsidRDefault="009A78A5" w:rsidP="003F79BA">
      <w:pPr>
        <w:numPr>
          <w:ilvl w:val="0"/>
          <w:numId w:val="16"/>
        </w:numPr>
        <w:tabs>
          <w:tab w:val="left" w:pos="2985"/>
        </w:tabs>
        <w:spacing w:line="20" w:lineRule="atLeast"/>
      </w:pPr>
      <w:r>
        <w:t xml:space="preserve">Have an opportunity to </w:t>
      </w:r>
      <w:r w:rsidR="002C771B">
        <w:t>undertake</w:t>
      </w:r>
      <w:r w:rsidR="00E707E7">
        <w:t xml:space="preserve"> various class responsibilities </w:t>
      </w:r>
      <w:r w:rsidR="002C771B">
        <w:t>e.g.</w:t>
      </w:r>
      <w:r w:rsidR="00E707E7">
        <w:t xml:space="preserve">  ECO Warrior</w:t>
      </w:r>
    </w:p>
    <w:p w14:paraId="676E442D" w14:textId="77777777" w:rsidR="009A78A5" w:rsidRDefault="009A78A5" w:rsidP="003F79BA">
      <w:pPr>
        <w:numPr>
          <w:ilvl w:val="0"/>
          <w:numId w:val="14"/>
        </w:numPr>
        <w:tabs>
          <w:tab w:val="left" w:pos="2985"/>
        </w:tabs>
        <w:spacing w:line="20" w:lineRule="atLeast"/>
      </w:pPr>
      <w:r>
        <w:t xml:space="preserve">Take part in Anti Bullying week </w:t>
      </w:r>
    </w:p>
    <w:p w14:paraId="0C3A539C" w14:textId="77777777" w:rsidR="009A78A5" w:rsidRDefault="009A78A5" w:rsidP="003F79BA">
      <w:pPr>
        <w:numPr>
          <w:ilvl w:val="0"/>
          <w:numId w:val="14"/>
        </w:numPr>
        <w:tabs>
          <w:tab w:val="left" w:pos="2985"/>
        </w:tabs>
        <w:spacing w:line="20" w:lineRule="atLeast"/>
      </w:pPr>
      <w:r>
        <w:t>Take part in Fire Safe</w:t>
      </w:r>
      <w:r w:rsidR="006766A7">
        <w:t>t</w:t>
      </w:r>
      <w:r>
        <w:t xml:space="preserve">y Talks </w:t>
      </w:r>
    </w:p>
    <w:p w14:paraId="34A6324F" w14:textId="77777777" w:rsidR="00E707E7" w:rsidRDefault="002C771B" w:rsidP="003F79BA">
      <w:pPr>
        <w:numPr>
          <w:ilvl w:val="0"/>
          <w:numId w:val="14"/>
        </w:numPr>
        <w:tabs>
          <w:tab w:val="left" w:pos="2985"/>
        </w:tabs>
        <w:spacing w:line="20" w:lineRule="atLeast"/>
      </w:pPr>
      <w:r>
        <w:t xml:space="preserve">Participate in </w:t>
      </w:r>
      <w:r w:rsidR="00E707E7">
        <w:t>Circle Time</w:t>
      </w:r>
      <w:r>
        <w:t xml:space="preserve"> </w:t>
      </w:r>
    </w:p>
    <w:p w14:paraId="66E4C1BC" w14:textId="77777777" w:rsidR="00095D2B" w:rsidRDefault="00095D2B" w:rsidP="006766A7">
      <w:pPr>
        <w:tabs>
          <w:tab w:val="left" w:pos="2985"/>
        </w:tabs>
        <w:spacing w:line="20" w:lineRule="atLeast"/>
        <w:ind w:left="360"/>
        <w:rPr>
          <w:b/>
          <w:sz w:val="32"/>
          <w:szCs w:val="32"/>
        </w:rPr>
      </w:pPr>
    </w:p>
    <w:p w14:paraId="70E93C9C" w14:textId="77777777" w:rsidR="00095D2B" w:rsidRDefault="00095D2B" w:rsidP="005E487F">
      <w:pPr>
        <w:tabs>
          <w:tab w:val="left" w:pos="2985"/>
        </w:tabs>
        <w:spacing w:line="20" w:lineRule="atLeast"/>
        <w:ind w:left="360"/>
        <w:jc w:val="center"/>
        <w:rPr>
          <w:b/>
          <w:sz w:val="32"/>
          <w:szCs w:val="32"/>
        </w:rPr>
      </w:pPr>
    </w:p>
    <w:p w14:paraId="3EC71B6B" w14:textId="77777777" w:rsidR="005E487F" w:rsidRDefault="005E487F" w:rsidP="005E487F">
      <w:pPr>
        <w:tabs>
          <w:tab w:val="left" w:pos="2985"/>
        </w:tabs>
        <w:spacing w:line="20" w:lineRule="atLeast"/>
        <w:ind w:left="360"/>
        <w:jc w:val="center"/>
        <w:rPr>
          <w:b/>
          <w:sz w:val="32"/>
          <w:szCs w:val="32"/>
        </w:rPr>
      </w:pPr>
      <w:r w:rsidRPr="005E487F">
        <w:rPr>
          <w:b/>
          <w:sz w:val="32"/>
          <w:szCs w:val="32"/>
        </w:rPr>
        <w:t>Physical Education</w:t>
      </w:r>
    </w:p>
    <w:p w14:paraId="77739D54" w14:textId="77777777" w:rsidR="005E487F" w:rsidRDefault="005E487F" w:rsidP="005E487F">
      <w:pPr>
        <w:tabs>
          <w:tab w:val="left" w:pos="2985"/>
        </w:tabs>
        <w:spacing w:line="20" w:lineRule="atLeast"/>
        <w:ind w:left="360"/>
        <w:jc w:val="center"/>
        <w:rPr>
          <w:b/>
          <w:sz w:val="32"/>
          <w:szCs w:val="32"/>
        </w:rPr>
      </w:pPr>
    </w:p>
    <w:p w14:paraId="296787F8" w14:textId="77777777" w:rsidR="005E487F" w:rsidRDefault="005E487F" w:rsidP="005E487F">
      <w:pPr>
        <w:tabs>
          <w:tab w:val="left" w:pos="2985"/>
        </w:tabs>
        <w:spacing w:line="20" w:lineRule="atLeast"/>
      </w:pPr>
      <w:r w:rsidRPr="005E487F">
        <w:t>Physical Education in the curriculum provides the opportunity for specific attention to be given to the physical development, health and well-being of children.</w:t>
      </w:r>
    </w:p>
    <w:p w14:paraId="03D7F0AA" w14:textId="77777777" w:rsidR="005E487F" w:rsidRDefault="005E487F" w:rsidP="005E487F">
      <w:pPr>
        <w:tabs>
          <w:tab w:val="left" w:pos="2985"/>
        </w:tabs>
        <w:spacing w:line="20" w:lineRule="atLeast"/>
      </w:pPr>
    </w:p>
    <w:p w14:paraId="0E386CBF" w14:textId="77777777" w:rsidR="005E487F" w:rsidRDefault="005E487F" w:rsidP="005E487F">
      <w:pPr>
        <w:tabs>
          <w:tab w:val="left" w:pos="2985"/>
        </w:tabs>
        <w:spacing w:line="20" w:lineRule="atLeast"/>
      </w:pPr>
      <w:r>
        <w:t>The pup</w:t>
      </w:r>
      <w:r w:rsidR="002C771B">
        <w:t>ils will complete activities in:</w:t>
      </w:r>
    </w:p>
    <w:p w14:paraId="25B09DB3" w14:textId="77777777" w:rsidR="005E487F" w:rsidRDefault="005E487F" w:rsidP="005E487F">
      <w:pPr>
        <w:tabs>
          <w:tab w:val="left" w:pos="2985"/>
        </w:tabs>
        <w:spacing w:line="20" w:lineRule="atLeast"/>
        <w:rPr>
          <w:b/>
        </w:rPr>
      </w:pPr>
    </w:p>
    <w:p w14:paraId="039EAC5B" w14:textId="77777777" w:rsidR="005E487F" w:rsidRDefault="005E487F" w:rsidP="003F79BA">
      <w:pPr>
        <w:numPr>
          <w:ilvl w:val="0"/>
          <w:numId w:val="15"/>
        </w:numPr>
        <w:tabs>
          <w:tab w:val="left" w:pos="2985"/>
        </w:tabs>
        <w:spacing w:line="20" w:lineRule="atLeast"/>
        <w:rPr>
          <w:b/>
        </w:rPr>
      </w:pPr>
      <w:r>
        <w:rPr>
          <w:b/>
        </w:rPr>
        <w:t>Gymnastics</w:t>
      </w:r>
    </w:p>
    <w:p w14:paraId="7946C7BE" w14:textId="77777777" w:rsidR="005E487F" w:rsidRDefault="005E487F" w:rsidP="003F79BA">
      <w:pPr>
        <w:numPr>
          <w:ilvl w:val="0"/>
          <w:numId w:val="15"/>
        </w:numPr>
        <w:tabs>
          <w:tab w:val="left" w:pos="2985"/>
        </w:tabs>
        <w:spacing w:line="20" w:lineRule="atLeast"/>
        <w:rPr>
          <w:b/>
        </w:rPr>
      </w:pPr>
      <w:r>
        <w:rPr>
          <w:b/>
        </w:rPr>
        <w:t>Dance</w:t>
      </w:r>
    </w:p>
    <w:p w14:paraId="2B69B611" w14:textId="77777777" w:rsidR="005E487F" w:rsidRDefault="005E487F" w:rsidP="003F79BA">
      <w:pPr>
        <w:numPr>
          <w:ilvl w:val="0"/>
          <w:numId w:val="15"/>
        </w:numPr>
        <w:tabs>
          <w:tab w:val="left" w:pos="2985"/>
        </w:tabs>
        <w:spacing w:line="20" w:lineRule="atLeast"/>
        <w:rPr>
          <w:b/>
        </w:rPr>
      </w:pPr>
      <w:r>
        <w:rPr>
          <w:b/>
        </w:rPr>
        <w:t>Games</w:t>
      </w:r>
    </w:p>
    <w:p w14:paraId="117A6F56" w14:textId="77777777" w:rsidR="009A78A5" w:rsidRDefault="005E487F" w:rsidP="003F79BA">
      <w:pPr>
        <w:numPr>
          <w:ilvl w:val="0"/>
          <w:numId w:val="15"/>
        </w:numPr>
        <w:tabs>
          <w:tab w:val="left" w:pos="2985"/>
        </w:tabs>
        <w:spacing w:line="20" w:lineRule="atLeast"/>
        <w:rPr>
          <w:b/>
        </w:rPr>
      </w:pPr>
      <w:r>
        <w:rPr>
          <w:b/>
        </w:rPr>
        <w:t>Athletics</w:t>
      </w:r>
    </w:p>
    <w:p w14:paraId="210E02D2" w14:textId="77777777" w:rsidR="009A78A5" w:rsidRDefault="009A78A5" w:rsidP="009A78A5">
      <w:pPr>
        <w:tabs>
          <w:tab w:val="left" w:pos="2985"/>
        </w:tabs>
        <w:spacing w:line="20" w:lineRule="atLeast"/>
        <w:rPr>
          <w:b/>
        </w:rPr>
      </w:pPr>
    </w:p>
    <w:p w14:paraId="318EFE31" w14:textId="77777777" w:rsidR="005E487F" w:rsidRDefault="006766A7" w:rsidP="005E487F">
      <w:pPr>
        <w:tabs>
          <w:tab w:val="left" w:pos="2985"/>
        </w:tabs>
        <w:spacing w:line="20" w:lineRule="atLeast"/>
      </w:pPr>
      <w:r w:rsidRPr="006766A7">
        <w:t>Primary 3 children will be coa</w:t>
      </w:r>
      <w:r w:rsidR="00E707E7">
        <w:t xml:space="preserve">ched once a week in Fundamental Movement </w:t>
      </w:r>
      <w:r w:rsidR="00B05F10">
        <w:t>Skills</w:t>
      </w:r>
    </w:p>
    <w:p w14:paraId="55BA77B7" w14:textId="490BC5A9" w:rsidR="00B12820" w:rsidRDefault="00B12820" w:rsidP="005E487F">
      <w:pPr>
        <w:tabs>
          <w:tab w:val="left" w:pos="2985"/>
        </w:tabs>
        <w:spacing w:line="20" w:lineRule="atLeast"/>
      </w:pPr>
      <w:r>
        <w:t xml:space="preserve">P3A will have P.E on </w:t>
      </w:r>
      <w:r w:rsidR="00DD708F">
        <w:t>Tuesdays and Thursdays</w:t>
      </w:r>
      <w:r w:rsidR="00567F3D">
        <w:t>.</w:t>
      </w:r>
    </w:p>
    <w:p w14:paraId="6D8F801E" w14:textId="18FDADFE" w:rsidR="00B12820" w:rsidRDefault="00E707E7" w:rsidP="00B12820">
      <w:pPr>
        <w:tabs>
          <w:tab w:val="left" w:pos="2985"/>
        </w:tabs>
        <w:spacing w:line="20" w:lineRule="atLeast"/>
      </w:pPr>
      <w:r>
        <w:t>P3B</w:t>
      </w:r>
      <w:r w:rsidR="00B12820">
        <w:t xml:space="preserve"> will have P.E on</w:t>
      </w:r>
      <w:r w:rsidR="00DD708F">
        <w:t xml:space="preserve"> </w:t>
      </w:r>
      <w:r w:rsidR="00DD708F">
        <w:t>Tuesdays and Thursdays</w:t>
      </w:r>
    </w:p>
    <w:p w14:paraId="3532FA88" w14:textId="77777777" w:rsidR="00567F3D" w:rsidRDefault="00567F3D" w:rsidP="00B12820">
      <w:pPr>
        <w:tabs>
          <w:tab w:val="left" w:pos="2985"/>
        </w:tabs>
        <w:spacing w:line="20" w:lineRule="atLeast"/>
      </w:pPr>
    </w:p>
    <w:p w14:paraId="7FC20227" w14:textId="77777777" w:rsidR="00567F3D" w:rsidRDefault="00567F3D" w:rsidP="00B12820">
      <w:pPr>
        <w:tabs>
          <w:tab w:val="left" w:pos="2985"/>
        </w:tabs>
        <w:spacing w:line="20" w:lineRule="atLeast"/>
      </w:pPr>
      <w:r>
        <w:t>Children are asked to attend sch</w:t>
      </w:r>
      <w:r w:rsidR="003F79BA">
        <w:t xml:space="preserve">ool on PE days already dressed </w:t>
      </w:r>
      <w:r>
        <w:t>in PE uniform and will remain in this clothing throughout the day.</w:t>
      </w:r>
    </w:p>
    <w:p w14:paraId="50D98EB3" w14:textId="77777777" w:rsidR="00B12820" w:rsidRPr="006766A7" w:rsidRDefault="00B12820" w:rsidP="005E487F">
      <w:pPr>
        <w:tabs>
          <w:tab w:val="left" w:pos="2985"/>
        </w:tabs>
        <w:spacing w:line="20" w:lineRule="atLeast"/>
      </w:pPr>
    </w:p>
    <w:p w14:paraId="45443EAC" w14:textId="77777777" w:rsidR="005E487F" w:rsidRDefault="005E487F" w:rsidP="005E487F">
      <w:pPr>
        <w:tabs>
          <w:tab w:val="left" w:pos="2985"/>
        </w:tabs>
        <w:spacing w:line="20" w:lineRule="atLeast"/>
        <w:rPr>
          <w:b/>
        </w:rPr>
      </w:pPr>
    </w:p>
    <w:p w14:paraId="6625178F" w14:textId="77777777" w:rsidR="003469C1" w:rsidRDefault="003469C1" w:rsidP="003469C1">
      <w:pPr>
        <w:pStyle w:val="Heading1"/>
        <w:spacing w:line="0" w:lineRule="atLeast"/>
        <w:jc w:val="center"/>
        <w:rPr>
          <w:rFonts w:ascii="Times New Roman" w:hAnsi="Times New Roman"/>
          <w:sz w:val="32"/>
          <w:szCs w:val="32"/>
        </w:rPr>
      </w:pPr>
      <w:r w:rsidRPr="003469C1">
        <w:rPr>
          <w:rFonts w:ascii="Times New Roman" w:hAnsi="Times New Roman"/>
          <w:sz w:val="32"/>
          <w:szCs w:val="32"/>
        </w:rPr>
        <w:t>Assessment for Learning</w:t>
      </w:r>
    </w:p>
    <w:p w14:paraId="3805C94D" w14:textId="77777777" w:rsidR="00567F3D" w:rsidRPr="003469C1" w:rsidRDefault="00567F3D" w:rsidP="003469C1">
      <w:pPr>
        <w:pStyle w:val="Heading1"/>
        <w:spacing w:line="0" w:lineRule="atLeast"/>
        <w:jc w:val="center"/>
        <w:rPr>
          <w:rFonts w:ascii="Times New Roman" w:hAnsi="Times New Roman"/>
          <w:sz w:val="32"/>
          <w:szCs w:val="32"/>
        </w:rPr>
      </w:pPr>
    </w:p>
    <w:p w14:paraId="51086E95" w14:textId="77777777" w:rsidR="003469C1" w:rsidRDefault="003469C1" w:rsidP="003469C1">
      <w:pPr>
        <w:pStyle w:val="NormalWeb"/>
        <w:spacing w:line="0" w:lineRule="atLeast"/>
      </w:pPr>
      <w:r>
        <w:t>St. Mary’s on the Hill</w:t>
      </w:r>
      <w:r w:rsidRPr="003469C1">
        <w:t xml:space="preserve"> embraces the principles of Assessment for Learning by placing formative assessment at the heart of the learning and teaching cycle. The emphasis is on improvement, raising achievement in pupils' learning and celebrating success. Assessment for Learning has the potential to make a powerful contribution to the central aim of the Northern Ireland curriculum by empowering learners and enabling them to realise their full potential. </w:t>
      </w:r>
    </w:p>
    <w:p w14:paraId="4B871B47" w14:textId="77777777" w:rsidR="003469C1" w:rsidRDefault="003469C1" w:rsidP="003469C1">
      <w:pPr>
        <w:pStyle w:val="NormalWeb"/>
        <w:spacing w:line="0" w:lineRule="atLeast"/>
      </w:pPr>
      <w:r>
        <w:t>The pupils will:</w:t>
      </w:r>
    </w:p>
    <w:p w14:paraId="192E41C5" w14:textId="77777777" w:rsidR="003469C1" w:rsidRDefault="003469C1" w:rsidP="003F79BA">
      <w:pPr>
        <w:pStyle w:val="NormalWeb"/>
        <w:numPr>
          <w:ilvl w:val="0"/>
          <w:numId w:val="20"/>
        </w:numPr>
        <w:spacing w:after="100" w:afterAutospacing="1" w:line="240" w:lineRule="auto"/>
        <w:ind w:left="357" w:firstLine="0"/>
      </w:pPr>
      <w:r>
        <w:t>Use the terms WALT and WILF</w:t>
      </w:r>
    </w:p>
    <w:p w14:paraId="1E9DE747" w14:textId="77777777" w:rsidR="003469C1" w:rsidRDefault="002C771B" w:rsidP="003F79BA">
      <w:pPr>
        <w:pStyle w:val="NormalWeb"/>
        <w:numPr>
          <w:ilvl w:val="0"/>
          <w:numId w:val="20"/>
        </w:numPr>
        <w:spacing w:after="100" w:afterAutospacing="1" w:line="240" w:lineRule="auto"/>
        <w:ind w:left="357" w:firstLine="0"/>
      </w:pPr>
      <w:r>
        <w:t>Use peer assessment</w:t>
      </w:r>
    </w:p>
    <w:p w14:paraId="2ABE57ED" w14:textId="77777777" w:rsidR="003469C1" w:rsidRDefault="003469C1" w:rsidP="003F79BA">
      <w:pPr>
        <w:pStyle w:val="NormalWeb"/>
        <w:numPr>
          <w:ilvl w:val="0"/>
          <w:numId w:val="20"/>
        </w:numPr>
        <w:spacing w:after="100" w:afterAutospacing="1" w:line="240" w:lineRule="auto"/>
        <w:ind w:left="357" w:firstLine="0"/>
      </w:pPr>
      <w:r>
        <w:t>Have their work ma</w:t>
      </w:r>
      <w:r w:rsidR="00E66D38">
        <w:t>rked using</w:t>
      </w:r>
      <w:r w:rsidR="002C771B">
        <w:t xml:space="preserve"> ‘2 stars and a wish</w:t>
      </w:r>
      <w:r>
        <w:t>’</w:t>
      </w:r>
    </w:p>
    <w:p w14:paraId="633FDD5C" w14:textId="77777777" w:rsidR="003469C1" w:rsidRPr="003469C1" w:rsidRDefault="006766A7" w:rsidP="003F79BA">
      <w:pPr>
        <w:pStyle w:val="NormalWeb"/>
        <w:numPr>
          <w:ilvl w:val="0"/>
          <w:numId w:val="20"/>
        </w:numPr>
        <w:spacing w:after="100" w:afterAutospacing="1" w:line="240" w:lineRule="auto"/>
        <w:ind w:left="357" w:firstLine="0"/>
      </w:pPr>
      <w:r>
        <w:t xml:space="preserve">Set their </w:t>
      </w:r>
      <w:r w:rsidR="002C771B">
        <w:t>own targets for improvement</w:t>
      </w:r>
    </w:p>
    <w:p w14:paraId="241C1074" w14:textId="77777777" w:rsidR="00B12820" w:rsidRDefault="00B12820" w:rsidP="005E487F">
      <w:pPr>
        <w:tabs>
          <w:tab w:val="left" w:pos="2985"/>
        </w:tabs>
        <w:spacing w:line="20" w:lineRule="atLeast"/>
        <w:jc w:val="center"/>
        <w:rPr>
          <w:b/>
          <w:sz w:val="32"/>
          <w:szCs w:val="32"/>
        </w:rPr>
      </w:pPr>
    </w:p>
    <w:p w14:paraId="63AFF98C" w14:textId="77777777" w:rsidR="00B12820" w:rsidRDefault="00B12820" w:rsidP="005E487F">
      <w:pPr>
        <w:tabs>
          <w:tab w:val="left" w:pos="2985"/>
        </w:tabs>
        <w:spacing w:line="20" w:lineRule="atLeast"/>
        <w:jc w:val="center"/>
        <w:rPr>
          <w:b/>
          <w:sz w:val="32"/>
          <w:szCs w:val="32"/>
        </w:rPr>
      </w:pPr>
    </w:p>
    <w:p w14:paraId="71054DAB" w14:textId="77777777" w:rsidR="00B12820" w:rsidRDefault="00B12820" w:rsidP="005E487F">
      <w:pPr>
        <w:tabs>
          <w:tab w:val="left" w:pos="2985"/>
        </w:tabs>
        <w:spacing w:line="20" w:lineRule="atLeast"/>
        <w:jc w:val="center"/>
        <w:rPr>
          <w:b/>
          <w:sz w:val="32"/>
          <w:szCs w:val="32"/>
        </w:rPr>
      </w:pPr>
    </w:p>
    <w:p w14:paraId="738182D8" w14:textId="77777777" w:rsidR="00B12820" w:rsidRDefault="00B12820" w:rsidP="005E487F">
      <w:pPr>
        <w:tabs>
          <w:tab w:val="left" w:pos="2985"/>
        </w:tabs>
        <w:spacing w:line="20" w:lineRule="atLeast"/>
        <w:jc w:val="center"/>
        <w:rPr>
          <w:b/>
          <w:sz w:val="32"/>
          <w:szCs w:val="32"/>
        </w:rPr>
      </w:pPr>
    </w:p>
    <w:p w14:paraId="4A857DB2" w14:textId="77777777" w:rsidR="005E487F" w:rsidRDefault="005E487F" w:rsidP="00583520">
      <w:pPr>
        <w:tabs>
          <w:tab w:val="left" w:pos="2985"/>
        </w:tabs>
        <w:spacing w:line="20" w:lineRule="atLeast"/>
        <w:jc w:val="center"/>
        <w:rPr>
          <w:b/>
          <w:sz w:val="32"/>
          <w:szCs w:val="32"/>
        </w:rPr>
      </w:pPr>
      <w:r w:rsidRPr="005E487F">
        <w:rPr>
          <w:b/>
          <w:sz w:val="32"/>
          <w:szCs w:val="32"/>
        </w:rPr>
        <w:t>Homework</w:t>
      </w:r>
    </w:p>
    <w:p w14:paraId="7E33FEC9" w14:textId="77777777" w:rsidR="005E487F" w:rsidRDefault="005E487F" w:rsidP="005E487F">
      <w:pPr>
        <w:jc w:val="center"/>
        <w:rPr>
          <w:sz w:val="32"/>
          <w:szCs w:val="32"/>
        </w:rPr>
      </w:pPr>
    </w:p>
    <w:p w14:paraId="2BC25F27" w14:textId="77777777" w:rsidR="005E487F" w:rsidRDefault="005E487F" w:rsidP="005E487F">
      <w:r>
        <w:t xml:space="preserve">Homework should take approximately </w:t>
      </w:r>
      <w:r w:rsidR="006766A7">
        <w:t>30 minutes.</w:t>
      </w:r>
      <w:r>
        <w:t xml:space="preserve"> If your child is unable to complete the homework within the time please sign and send in.</w:t>
      </w:r>
    </w:p>
    <w:p w14:paraId="5AC93801" w14:textId="77777777" w:rsidR="00E81414" w:rsidRDefault="00E81414" w:rsidP="005E487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2040"/>
        <w:gridCol w:w="1704"/>
        <w:gridCol w:w="1705"/>
        <w:gridCol w:w="1705"/>
      </w:tblGrid>
      <w:tr w:rsidR="007225F0" w14:paraId="536595B6" w14:textId="77777777" w:rsidTr="00BB0797">
        <w:tc>
          <w:tcPr>
            <w:tcW w:w="1368" w:type="dxa"/>
            <w:shd w:val="clear" w:color="auto" w:fill="auto"/>
          </w:tcPr>
          <w:p w14:paraId="74765A39" w14:textId="77777777" w:rsidR="007225F0" w:rsidRDefault="007225F0" w:rsidP="005E487F"/>
        </w:tc>
        <w:tc>
          <w:tcPr>
            <w:tcW w:w="2040" w:type="dxa"/>
            <w:shd w:val="clear" w:color="auto" w:fill="auto"/>
          </w:tcPr>
          <w:p w14:paraId="7B703111" w14:textId="77777777" w:rsidR="007225F0" w:rsidRDefault="003F79BA" w:rsidP="005E487F">
            <w:r>
              <w:t>Written work</w:t>
            </w:r>
          </w:p>
        </w:tc>
        <w:tc>
          <w:tcPr>
            <w:tcW w:w="1704" w:type="dxa"/>
            <w:shd w:val="clear" w:color="auto" w:fill="auto"/>
          </w:tcPr>
          <w:p w14:paraId="1A175CD4" w14:textId="77777777" w:rsidR="007225F0" w:rsidRDefault="007225F0" w:rsidP="005E487F">
            <w:r>
              <w:t>Reading</w:t>
            </w:r>
          </w:p>
        </w:tc>
        <w:tc>
          <w:tcPr>
            <w:tcW w:w="1705" w:type="dxa"/>
            <w:shd w:val="clear" w:color="auto" w:fill="auto"/>
          </w:tcPr>
          <w:p w14:paraId="0D50EA0A" w14:textId="77777777" w:rsidR="007225F0" w:rsidRDefault="007225F0" w:rsidP="005E487F">
            <w:r>
              <w:t>Spellings</w:t>
            </w:r>
          </w:p>
        </w:tc>
        <w:tc>
          <w:tcPr>
            <w:tcW w:w="1705" w:type="dxa"/>
            <w:shd w:val="clear" w:color="auto" w:fill="auto"/>
          </w:tcPr>
          <w:p w14:paraId="742F3DDF" w14:textId="77777777" w:rsidR="007225F0" w:rsidRDefault="007225F0" w:rsidP="005E487F">
            <w:r>
              <w:t>Mental Maths</w:t>
            </w:r>
          </w:p>
        </w:tc>
      </w:tr>
      <w:tr w:rsidR="00E81414" w14:paraId="1A5C1805" w14:textId="77777777" w:rsidTr="00BB0797">
        <w:tc>
          <w:tcPr>
            <w:tcW w:w="1368" w:type="dxa"/>
            <w:shd w:val="clear" w:color="auto" w:fill="auto"/>
          </w:tcPr>
          <w:p w14:paraId="7B2D5123" w14:textId="77777777" w:rsidR="00E81414" w:rsidRDefault="00E81414" w:rsidP="005E487F">
            <w:r>
              <w:t>Monday</w:t>
            </w:r>
          </w:p>
        </w:tc>
        <w:tc>
          <w:tcPr>
            <w:tcW w:w="2040" w:type="dxa"/>
            <w:shd w:val="clear" w:color="auto" w:fill="auto"/>
          </w:tcPr>
          <w:p w14:paraId="148EACBF" w14:textId="77777777" w:rsidR="00E81414" w:rsidRDefault="00E81414" w:rsidP="005E487F">
            <w:r>
              <w:t>Sentence Practice</w:t>
            </w:r>
          </w:p>
        </w:tc>
        <w:tc>
          <w:tcPr>
            <w:tcW w:w="1704" w:type="dxa"/>
            <w:shd w:val="clear" w:color="auto" w:fill="auto"/>
          </w:tcPr>
          <w:p w14:paraId="4085C6C5" w14:textId="77777777" w:rsidR="00E81414" w:rsidRPr="00BB0797" w:rsidRDefault="00E81414" w:rsidP="00BB0797">
            <w:pPr>
              <w:jc w:val="center"/>
              <w:rPr>
                <w:b/>
                <w:sz w:val="28"/>
                <w:szCs w:val="28"/>
              </w:rPr>
            </w:pPr>
          </w:p>
        </w:tc>
        <w:tc>
          <w:tcPr>
            <w:tcW w:w="1705" w:type="dxa"/>
            <w:shd w:val="clear" w:color="auto" w:fill="auto"/>
          </w:tcPr>
          <w:p w14:paraId="672753EC" w14:textId="77777777" w:rsidR="00E81414" w:rsidRPr="00BB0797" w:rsidRDefault="00E81414" w:rsidP="00BB0797">
            <w:pPr>
              <w:jc w:val="center"/>
              <w:rPr>
                <w:b/>
                <w:sz w:val="28"/>
                <w:szCs w:val="28"/>
              </w:rPr>
            </w:pPr>
            <w:r w:rsidRPr="00BB0797">
              <w:rPr>
                <w:b/>
                <w:sz w:val="28"/>
                <w:szCs w:val="28"/>
              </w:rPr>
              <w:t>√</w:t>
            </w:r>
          </w:p>
        </w:tc>
        <w:tc>
          <w:tcPr>
            <w:tcW w:w="1705" w:type="dxa"/>
            <w:shd w:val="clear" w:color="auto" w:fill="auto"/>
          </w:tcPr>
          <w:p w14:paraId="6ACB7533" w14:textId="77777777" w:rsidR="00E81414" w:rsidRPr="00BB0797" w:rsidRDefault="00E81414" w:rsidP="00BB0797">
            <w:pPr>
              <w:jc w:val="center"/>
              <w:rPr>
                <w:b/>
                <w:sz w:val="28"/>
                <w:szCs w:val="28"/>
              </w:rPr>
            </w:pPr>
            <w:r w:rsidRPr="00BB0797">
              <w:rPr>
                <w:b/>
                <w:sz w:val="28"/>
                <w:szCs w:val="28"/>
              </w:rPr>
              <w:t>√</w:t>
            </w:r>
          </w:p>
        </w:tc>
      </w:tr>
      <w:tr w:rsidR="00E81414" w14:paraId="3FCC4B3E" w14:textId="77777777" w:rsidTr="00BB0797">
        <w:tc>
          <w:tcPr>
            <w:tcW w:w="1368" w:type="dxa"/>
            <w:shd w:val="clear" w:color="auto" w:fill="auto"/>
          </w:tcPr>
          <w:p w14:paraId="5A124045" w14:textId="77777777" w:rsidR="00E81414" w:rsidRDefault="00E81414" w:rsidP="005E487F">
            <w:r>
              <w:t xml:space="preserve">Tuesday </w:t>
            </w:r>
          </w:p>
        </w:tc>
        <w:tc>
          <w:tcPr>
            <w:tcW w:w="2040" w:type="dxa"/>
            <w:shd w:val="clear" w:color="auto" w:fill="auto"/>
          </w:tcPr>
          <w:p w14:paraId="093889B6" w14:textId="77777777" w:rsidR="00E81414" w:rsidRDefault="00E81414" w:rsidP="005E487F">
            <w:r>
              <w:t>Maths</w:t>
            </w:r>
          </w:p>
        </w:tc>
        <w:tc>
          <w:tcPr>
            <w:tcW w:w="1704" w:type="dxa"/>
            <w:shd w:val="clear" w:color="auto" w:fill="auto"/>
          </w:tcPr>
          <w:p w14:paraId="5907BB25" w14:textId="77777777" w:rsidR="00E81414" w:rsidRPr="00BB0797" w:rsidRDefault="00E81414" w:rsidP="00BB0797">
            <w:pPr>
              <w:jc w:val="center"/>
              <w:rPr>
                <w:b/>
                <w:sz w:val="28"/>
                <w:szCs w:val="28"/>
              </w:rPr>
            </w:pPr>
            <w:r w:rsidRPr="00BB0797">
              <w:rPr>
                <w:b/>
                <w:sz w:val="28"/>
                <w:szCs w:val="28"/>
              </w:rPr>
              <w:t>√</w:t>
            </w:r>
          </w:p>
        </w:tc>
        <w:tc>
          <w:tcPr>
            <w:tcW w:w="1705" w:type="dxa"/>
            <w:shd w:val="clear" w:color="auto" w:fill="auto"/>
          </w:tcPr>
          <w:p w14:paraId="18A364D8" w14:textId="77777777" w:rsidR="00E81414" w:rsidRPr="00BB0797" w:rsidRDefault="00E81414" w:rsidP="00BB0797">
            <w:pPr>
              <w:jc w:val="center"/>
              <w:rPr>
                <w:b/>
                <w:sz w:val="28"/>
                <w:szCs w:val="28"/>
              </w:rPr>
            </w:pPr>
            <w:r w:rsidRPr="00BB0797">
              <w:rPr>
                <w:b/>
                <w:sz w:val="28"/>
                <w:szCs w:val="28"/>
              </w:rPr>
              <w:t>√</w:t>
            </w:r>
          </w:p>
        </w:tc>
        <w:tc>
          <w:tcPr>
            <w:tcW w:w="1705" w:type="dxa"/>
            <w:shd w:val="clear" w:color="auto" w:fill="auto"/>
          </w:tcPr>
          <w:p w14:paraId="4F60633F" w14:textId="77777777" w:rsidR="00E81414" w:rsidRPr="00BB0797" w:rsidRDefault="00E81414" w:rsidP="00BB0797">
            <w:pPr>
              <w:jc w:val="center"/>
              <w:rPr>
                <w:b/>
                <w:sz w:val="28"/>
                <w:szCs w:val="28"/>
              </w:rPr>
            </w:pPr>
            <w:r w:rsidRPr="00BB0797">
              <w:rPr>
                <w:b/>
                <w:sz w:val="28"/>
                <w:szCs w:val="28"/>
              </w:rPr>
              <w:t>√</w:t>
            </w:r>
          </w:p>
        </w:tc>
      </w:tr>
      <w:tr w:rsidR="00E81414" w14:paraId="4919E707" w14:textId="77777777" w:rsidTr="00BB0797">
        <w:tc>
          <w:tcPr>
            <w:tcW w:w="1368" w:type="dxa"/>
            <w:shd w:val="clear" w:color="auto" w:fill="auto"/>
          </w:tcPr>
          <w:p w14:paraId="1B6F5DD2" w14:textId="77777777" w:rsidR="00E81414" w:rsidRDefault="00E81414" w:rsidP="005E487F">
            <w:r>
              <w:t>Wednesday</w:t>
            </w:r>
          </w:p>
        </w:tc>
        <w:tc>
          <w:tcPr>
            <w:tcW w:w="2040" w:type="dxa"/>
            <w:shd w:val="clear" w:color="auto" w:fill="auto"/>
          </w:tcPr>
          <w:p w14:paraId="1A6F0208" w14:textId="77777777" w:rsidR="00E81414" w:rsidRDefault="00E81414" w:rsidP="005E487F">
            <w:r>
              <w:t>Literacy</w:t>
            </w:r>
          </w:p>
        </w:tc>
        <w:tc>
          <w:tcPr>
            <w:tcW w:w="1704" w:type="dxa"/>
            <w:shd w:val="clear" w:color="auto" w:fill="auto"/>
          </w:tcPr>
          <w:p w14:paraId="2FAD9DFC" w14:textId="77777777" w:rsidR="00E81414" w:rsidRPr="00BB0797" w:rsidRDefault="00E81414" w:rsidP="00BB0797">
            <w:pPr>
              <w:jc w:val="center"/>
              <w:rPr>
                <w:b/>
                <w:sz w:val="28"/>
                <w:szCs w:val="28"/>
              </w:rPr>
            </w:pPr>
            <w:r w:rsidRPr="00BB0797">
              <w:rPr>
                <w:b/>
                <w:sz w:val="28"/>
                <w:szCs w:val="28"/>
              </w:rPr>
              <w:t>√</w:t>
            </w:r>
          </w:p>
        </w:tc>
        <w:tc>
          <w:tcPr>
            <w:tcW w:w="1705" w:type="dxa"/>
            <w:shd w:val="clear" w:color="auto" w:fill="auto"/>
          </w:tcPr>
          <w:p w14:paraId="3292A56A" w14:textId="77777777" w:rsidR="00E81414" w:rsidRPr="00BB0797" w:rsidRDefault="00E81414" w:rsidP="00BB0797">
            <w:pPr>
              <w:jc w:val="center"/>
              <w:rPr>
                <w:b/>
                <w:sz w:val="28"/>
                <w:szCs w:val="28"/>
              </w:rPr>
            </w:pPr>
            <w:r w:rsidRPr="00BB0797">
              <w:rPr>
                <w:b/>
                <w:sz w:val="28"/>
                <w:szCs w:val="28"/>
              </w:rPr>
              <w:t>√</w:t>
            </w:r>
          </w:p>
        </w:tc>
        <w:tc>
          <w:tcPr>
            <w:tcW w:w="1705" w:type="dxa"/>
            <w:shd w:val="clear" w:color="auto" w:fill="auto"/>
          </w:tcPr>
          <w:p w14:paraId="3EE09751" w14:textId="77777777" w:rsidR="00E81414" w:rsidRPr="00BB0797" w:rsidRDefault="00E81414" w:rsidP="00BB0797">
            <w:pPr>
              <w:jc w:val="center"/>
              <w:rPr>
                <w:b/>
                <w:sz w:val="28"/>
                <w:szCs w:val="28"/>
              </w:rPr>
            </w:pPr>
            <w:r w:rsidRPr="00BB0797">
              <w:rPr>
                <w:b/>
                <w:sz w:val="28"/>
                <w:szCs w:val="28"/>
              </w:rPr>
              <w:t>√</w:t>
            </w:r>
          </w:p>
        </w:tc>
      </w:tr>
      <w:tr w:rsidR="00E81414" w14:paraId="4FD0219E" w14:textId="77777777" w:rsidTr="00BB0797">
        <w:tc>
          <w:tcPr>
            <w:tcW w:w="1368" w:type="dxa"/>
            <w:shd w:val="clear" w:color="auto" w:fill="auto"/>
          </w:tcPr>
          <w:p w14:paraId="01C0C0E7" w14:textId="77777777" w:rsidR="00E81414" w:rsidRDefault="00E81414" w:rsidP="005E487F">
            <w:r>
              <w:t>Thursday</w:t>
            </w:r>
          </w:p>
        </w:tc>
        <w:tc>
          <w:tcPr>
            <w:tcW w:w="2040" w:type="dxa"/>
            <w:shd w:val="clear" w:color="auto" w:fill="auto"/>
          </w:tcPr>
          <w:p w14:paraId="5AB50AB9" w14:textId="76307257" w:rsidR="00E81414" w:rsidRDefault="00567F3D" w:rsidP="005E487F">
            <w:r>
              <w:t>Grow in Love</w:t>
            </w:r>
            <w:r w:rsidR="00646E6B">
              <w:t>/WAU</w:t>
            </w:r>
          </w:p>
        </w:tc>
        <w:tc>
          <w:tcPr>
            <w:tcW w:w="1704" w:type="dxa"/>
            <w:shd w:val="clear" w:color="auto" w:fill="auto"/>
          </w:tcPr>
          <w:p w14:paraId="6E694CE0" w14:textId="77777777" w:rsidR="00E81414" w:rsidRPr="00BB0797" w:rsidRDefault="00E81414" w:rsidP="00BB0797">
            <w:pPr>
              <w:jc w:val="center"/>
              <w:rPr>
                <w:b/>
                <w:sz w:val="28"/>
                <w:szCs w:val="28"/>
              </w:rPr>
            </w:pPr>
            <w:r w:rsidRPr="00BB0797">
              <w:rPr>
                <w:b/>
                <w:sz w:val="28"/>
                <w:szCs w:val="28"/>
              </w:rPr>
              <w:t>√</w:t>
            </w:r>
          </w:p>
        </w:tc>
        <w:tc>
          <w:tcPr>
            <w:tcW w:w="1705" w:type="dxa"/>
            <w:shd w:val="clear" w:color="auto" w:fill="auto"/>
          </w:tcPr>
          <w:p w14:paraId="58B70CE8" w14:textId="77777777" w:rsidR="00E81414" w:rsidRPr="00BB0797" w:rsidRDefault="00E81414" w:rsidP="00BB0797">
            <w:pPr>
              <w:jc w:val="center"/>
              <w:rPr>
                <w:b/>
                <w:sz w:val="28"/>
                <w:szCs w:val="28"/>
              </w:rPr>
            </w:pPr>
            <w:r w:rsidRPr="00BB0797">
              <w:rPr>
                <w:b/>
                <w:sz w:val="28"/>
                <w:szCs w:val="28"/>
              </w:rPr>
              <w:t>√</w:t>
            </w:r>
          </w:p>
        </w:tc>
        <w:tc>
          <w:tcPr>
            <w:tcW w:w="1705" w:type="dxa"/>
            <w:shd w:val="clear" w:color="auto" w:fill="auto"/>
          </w:tcPr>
          <w:p w14:paraId="017710E7" w14:textId="77777777" w:rsidR="00E81414" w:rsidRPr="00BB0797" w:rsidRDefault="00E81414" w:rsidP="00BB0797">
            <w:pPr>
              <w:jc w:val="center"/>
              <w:rPr>
                <w:b/>
                <w:sz w:val="28"/>
                <w:szCs w:val="28"/>
              </w:rPr>
            </w:pPr>
            <w:r w:rsidRPr="00BB0797">
              <w:rPr>
                <w:b/>
                <w:sz w:val="28"/>
                <w:szCs w:val="28"/>
              </w:rPr>
              <w:t>√</w:t>
            </w:r>
          </w:p>
        </w:tc>
      </w:tr>
    </w:tbl>
    <w:p w14:paraId="7EA690F9" w14:textId="520BD36A" w:rsidR="006766A7" w:rsidRDefault="00CF5DC9" w:rsidP="005E487F">
      <w:r>
        <w:rPr>
          <w:noProof/>
        </w:rPr>
        <mc:AlternateContent>
          <mc:Choice Requires="wps">
            <w:drawing>
              <wp:anchor distT="0" distB="0" distL="114300" distR="114300" simplePos="0" relativeHeight="251673600" behindDoc="0" locked="0" layoutInCell="1" allowOverlap="1" wp14:anchorId="29FD90A3" wp14:editId="1C6E6455">
                <wp:simplePos x="0" y="0"/>
                <wp:positionH relativeFrom="column">
                  <wp:posOffset>6852285</wp:posOffset>
                </wp:positionH>
                <wp:positionV relativeFrom="paragraph">
                  <wp:posOffset>631825</wp:posOffset>
                </wp:positionV>
                <wp:extent cx="469265" cy="116840"/>
                <wp:effectExtent l="0" t="0" r="0" b="0"/>
                <wp:wrapNone/>
                <wp:docPr id="32" name="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265" cy="116840"/>
                        </a:xfrm>
                        <a:prstGeom prst="rect">
                          <a:avLst/>
                        </a:prstGeom>
                        <a:noFill/>
                        <a:ln>
                          <a:noFill/>
                        </a:ln>
                        <a:extLst>
                          <a:ext uri="{909E8E84-426E-40dd-AFC4-6F175D3DCCD1}">
                            <a14:hiddenFill xmlns:a14="http://schemas.microsoft.com/office/drawing/2010/main" xmlns="">
                              <a:solidFill>
                                <a:srgbClr val="FFFFFF"/>
                              </a:solidFill>
                            </a14:hiddenFill>
                          </a:ext>
                          <a:ext uri="{91240B29-F687-4f45-9708-019B960494DF}">
                            <a14:hiddenLine xmlns:a14="http://schemas.microsoft.com/office/drawing/2010/main" xmlns="" w="9525">
                              <a:solidFill>
                                <a:srgbClr val="000000"/>
                              </a:solidFill>
                              <a:miter lim="800000"/>
                              <a:headEnd/>
                              <a:tailEnd/>
                            </a14:hiddenLine>
                          </a:ext>
                        </a:extLst>
                      </wps:spPr>
                      <wps:txbx>
                        <w:txbxContent>
                          <w:p w14:paraId="6353D485" w14:textId="77777777" w:rsidR="00BD2339" w:rsidRDefault="00BD2339">
                            <w:r>
                              <w:rPr>
                                <w:rFonts w:ascii="Arial" w:hAnsi="Arial" w:cs="Arial"/>
                                <w:color w:val="000000"/>
                                <w:sz w:val="16"/>
                                <w:szCs w:val="16"/>
                                <w:lang w:val="en-US"/>
                              </w:rPr>
                              <w:t xml:space="preserve">Increasing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29FD90A3" id="Rectangle 254" o:spid="_x0000_s1035" style="position:absolute;margin-left:539.55pt;margin-top:49.75pt;width:36.95pt;height:9.2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" filled="f" stroked="f">
                <v:textbox style="mso-fit-shape-to-text:t" inset="0,0,0,0">
                  <w:txbxContent>
                    <w:p w14:paraId="6353D485" w14:textId="77777777" w:rsidR="00BD2339" w:rsidRDefault="00BD2339">
                      <w:r>
                        <w:rPr>
                          <w:rFonts w:ascii="Arial" w:hAnsi="Arial" w:cs="Arial"/>
                          <w:color w:val="000000"/>
                          <w:sz w:val="16"/>
                          <w:szCs w:val="16"/>
                          <w:lang w:val="en-US"/>
                        </w:rPr>
                        <w:t xml:space="preserve">Increasing </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4C2256CC" wp14:editId="1FCC58EF">
                <wp:simplePos x="0" y="0"/>
                <wp:positionH relativeFrom="column">
                  <wp:posOffset>6590030</wp:posOffset>
                </wp:positionH>
                <wp:positionV relativeFrom="paragraph">
                  <wp:posOffset>573405</wp:posOffset>
                </wp:positionV>
                <wp:extent cx="969010" cy="334645"/>
                <wp:effectExtent l="8255" t="13970" r="13335" b="13335"/>
                <wp:wrapNone/>
                <wp:docPr id="24" name="Freeform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9010" cy="334645"/>
                        </a:xfrm>
                        <a:custGeom>
                          <a:avLst/>
                          <a:gdLst>
                            <a:gd name="T0" fmla="*/ 434975 w 1526"/>
                            <a:gd name="T1" fmla="*/ 1270 h 527"/>
                            <a:gd name="T2" fmla="*/ 362585 w 1526"/>
                            <a:gd name="T3" fmla="*/ 5080 h 527"/>
                            <a:gd name="T4" fmla="*/ 295275 w 1526"/>
                            <a:gd name="T5" fmla="*/ 13335 h 527"/>
                            <a:gd name="T6" fmla="*/ 233680 w 1526"/>
                            <a:gd name="T7" fmla="*/ 23495 h 527"/>
                            <a:gd name="T8" fmla="*/ 175260 w 1526"/>
                            <a:gd name="T9" fmla="*/ 38100 h 527"/>
                            <a:gd name="T10" fmla="*/ 125730 w 1526"/>
                            <a:gd name="T11" fmla="*/ 53975 h 527"/>
                            <a:gd name="T12" fmla="*/ 81915 w 1526"/>
                            <a:gd name="T13" fmla="*/ 74295 h 527"/>
                            <a:gd name="T14" fmla="*/ 47625 w 1526"/>
                            <a:gd name="T15" fmla="*/ 93980 h 527"/>
                            <a:gd name="T16" fmla="*/ 21590 w 1526"/>
                            <a:gd name="T17" fmla="*/ 117475 h 527"/>
                            <a:gd name="T18" fmla="*/ 5715 w 1526"/>
                            <a:gd name="T19" fmla="*/ 141605 h 527"/>
                            <a:gd name="T20" fmla="*/ 0 w 1526"/>
                            <a:gd name="T21" fmla="*/ 166370 h 527"/>
                            <a:gd name="T22" fmla="*/ 5715 w 1526"/>
                            <a:gd name="T23" fmla="*/ 193040 h 527"/>
                            <a:gd name="T24" fmla="*/ 21590 w 1526"/>
                            <a:gd name="T25" fmla="*/ 216535 h 527"/>
                            <a:gd name="T26" fmla="*/ 47625 w 1526"/>
                            <a:gd name="T27" fmla="*/ 239395 h 527"/>
                            <a:gd name="T28" fmla="*/ 81915 w 1526"/>
                            <a:gd name="T29" fmla="*/ 260350 h 527"/>
                            <a:gd name="T30" fmla="*/ 125730 w 1526"/>
                            <a:gd name="T31" fmla="*/ 278765 h 527"/>
                            <a:gd name="T32" fmla="*/ 175260 w 1526"/>
                            <a:gd name="T33" fmla="*/ 295910 h 527"/>
                            <a:gd name="T34" fmla="*/ 233680 w 1526"/>
                            <a:gd name="T35" fmla="*/ 309245 h 527"/>
                            <a:gd name="T36" fmla="*/ 295275 w 1526"/>
                            <a:gd name="T37" fmla="*/ 321310 h 527"/>
                            <a:gd name="T38" fmla="*/ 362585 w 1526"/>
                            <a:gd name="T39" fmla="*/ 328930 h 527"/>
                            <a:gd name="T40" fmla="*/ 434975 w 1526"/>
                            <a:gd name="T41" fmla="*/ 333375 h 527"/>
                            <a:gd name="T42" fmla="*/ 509270 w 1526"/>
                            <a:gd name="T43" fmla="*/ 333375 h 527"/>
                            <a:gd name="T44" fmla="*/ 582930 w 1526"/>
                            <a:gd name="T45" fmla="*/ 330200 h 527"/>
                            <a:gd name="T46" fmla="*/ 651510 w 1526"/>
                            <a:gd name="T47" fmla="*/ 323850 h 527"/>
                            <a:gd name="T48" fmla="*/ 715645 w 1526"/>
                            <a:gd name="T49" fmla="*/ 313055 h 527"/>
                            <a:gd name="T50" fmla="*/ 774065 w 1526"/>
                            <a:gd name="T51" fmla="*/ 301625 h 527"/>
                            <a:gd name="T52" fmla="*/ 828040 w 1526"/>
                            <a:gd name="T53" fmla="*/ 285750 h 527"/>
                            <a:gd name="T54" fmla="*/ 872490 w 1526"/>
                            <a:gd name="T55" fmla="*/ 267335 h 527"/>
                            <a:gd name="T56" fmla="*/ 911225 w 1526"/>
                            <a:gd name="T57" fmla="*/ 245745 h 527"/>
                            <a:gd name="T58" fmla="*/ 939800 w 1526"/>
                            <a:gd name="T59" fmla="*/ 224790 h 527"/>
                            <a:gd name="T60" fmla="*/ 959485 w 1526"/>
                            <a:gd name="T61" fmla="*/ 200660 h 527"/>
                            <a:gd name="T62" fmla="*/ 969010 w 1526"/>
                            <a:gd name="T63" fmla="*/ 175895 h 527"/>
                            <a:gd name="T64" fmla="*/ 966470 w 1526"/>
                            <a:gd name="T65" fmla="*/ 149225 h 527"/>
                            <a:gd name="T66" fmla="*/ 954405 w 1526"/>
                            <a:gd name="T67" fmla="*/ 125730 h 527"/>
                            <a:gd name="T68" fmla="*/ 930910 w 1526"/>
                            <a:gd name="T69" fmla="*/ 101600 h 527"/>
                            <a:gd name="T70" fmla="*/ 899160 w 1526"/>
                            <a:gd name="T71" fmla="*/ 80645 h 527"/>
                            <a:gd name="T72" fmla="*/ 857885 w 1526"/>
                            <a:gd name="T73" fmla="*/ 60960 h 527"/>
                            <a:gd name="T74" fmla="*/ 810895 w 1526"/>
                            <a:gd name="T75" fmla="*/ 43815 h 527"/>
                            <a:gd name="T76" fmla="*/ 755650 w 1526"/>
                            <a:gd name="T77" fmla="*/ 27940 h 527"/>
                            <a:gd name="T78" fmla="*/ 694690 w 1526"/>
                            <a:gd name="T79" fmla="*/ 15875 h 527"/>
                            <a:gd name="T80" fmla="*/ 628650 w 1526"/>
                            <a:gd name="T81" fmla="*/ 7620 h 527"/>
                            <a:gd name="T82" fmla="*/ 557530 w 1526"/>
                            <a:gd name="T83" fmla="*/ 1270 h 527"/>
                            <a:gd name="T84" fmla="*/ 483870 w 1526"/>
                            <a:gd name="T85" fmla="*/ 0 h 527"/>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1526" h="527">
                              <a:moveTo>
                                <a:pt x="762" y="0"/>
                              </a:moveTo>
                              <a:lnTo>
                                <a:pt x="723" y="0"/>
                              </a:lnTo>
                              <a:lnTo>
                                <a:pt x="685" y="2"/>
                              </a:lnTo>
                              <a:lnTo>
                                <a:pt x="646" y="2"/>
                              </a:lnTo>
                              <a:lnTo>
                                <a:pt x="609" y="4"/>
                              </a:lnTo>
                              <a:lnTo>
                                <a:pt x="571" y="8"/>
                              </a:lnTo>
                              <a:lnTo>
                                <a:pt x="536" y="12"/>
                              </a:lnTo>
                              <a:lnTo>
                                <a:pt x="501" y="17"/>
                              </a:lnTo>
                              <a:lnTo>
                                <a:pt x="465" y="21"/>
                              </a:lnTo>
                              <a:lnTo>
                                <a:pt x="432" y="25"/>
                              </a:lnTo>
                              <a:lnTo>
                                <a:pt x="399" y="31"/>
                              </a:lnTo>
                              <a:lnTo>
                                <a:pt x="368" y="37"/>
                              </a:lnTo>
                              <a:lnTo>
                                <a:pt x="337" y="44"/>
                              </a:lnTo>
                              <a:lnTo>
                                <a:pt x="306" y="52"/>
                              </a:lnTo>
                              <a:lnTo>
                                <a:pt x="276" y="60"/>
                              </a:lnTo>
                              <a:lnTo>
                                <a:pt x="249" y="69"/>
                              </a:lnTo>
                              <a:lnTo>
                                <a:pt x="223" y="77"/>
                              </a:lnTo>
                              <a:lnTo>
                                <a:pt x="198" y="85"/>
                              </a:lnTo>
                              <a:lnTo>
                                <a:pt x="173" y="96"/>
                              </a:lnTo>
                              <a:lnTo>
                                <a:pt x="152" y="106"/>
                              </a:lnTo>
                              <a:lnTo>
                                <a:pt x="129" y="117"/>
                              </a:lnTo>
                              <a:lnTo>
                                <a:pt x="110" y="127"/>
                              </a:lnTo>
                              <a:lnTo>
                                <a:pt x="92" y="137"/>
                              </a:lnTo>
                              <a:lnTo>
                                <a:pt x="75" y="148"/>
                              </a:lnTo>
                              <a:lnTo>
                                <a:pt x="59" y="160"/>
                              </a:lnTo>
                              <a:lnTo>
                                <a:pt x="46" y="173"/>
                              </a:lnTo>
                              <a:lnTo>
                                <a:pt x="34" y="185"/>
                              </a:lnTo>
                              <a:lnTo>
                                <a:pt x="23" y="198"/>
                              </a:lnTo>
                              <a:lnTo>
                                <a:pt x="15" y="210"/>
                              </a:lnTo>
                              <a:lnTo>
                                <a:pt x="9" y="223"/>
                              </a:lnTo>
                              <a:lnTo>
                                <a:pt x="3" y="235"/>
                              </a:lnTo>
                              <a:lnTo>
                                <a:pt x="0" y="250"/>
                              </a:lnTo>
                              <a:lnTo>
                                <a:pt x="0" y="262"/>
                              </a:lnTo>
                              <a:lnTo>
                                <a:pt x="0" y="277"/>
                              </a:lnTo>
                              <a:lnTo>
                                <a:pt x="3" y="289"/>
                              </a:lnTo>
                              <a:lnTo>
                                <a:pt x="9" y="304"/>
                              </a:lnTo>
                              <a:lnTo>
                                <a:pt x="15" y="316"/>
                              </a:lnTo>
                              <a:lnTo>
                                <a:pt x="23" y="329"/>
                              </a:lnTo>
                              <a:lnTo>
                                <a:pt x="34" y="341"/>
                              </a:lnTo>
                              <a:lnTo>
                                <a:pt x="46" y="354"/>
                              </a:lnTo>
                              <a:lnTo>
                                <a:pt x="59" y="364"/>
                              </a:lnTo>
                              <a:lnTo>
                                <a:pt x="75" y="377"/>
                              </a:lnTo>
                              <a:lnTo>
                                <a:pt x="92" y="387"/>
                              </a:lnTo>
                              <a:lnTo>
                                <a:pt x="110" y="400"/>
                              </a:lnTo>
                              <a:lnTo>
                                <a:pt x="129" y="410"/>
                              </a:lnTo>
                              <a:lnTo>
                                <a:pt x="152" y="421"/>
                              </a:lnTo>
                              <a:lnTo>
                                <a:pt x="175" y="431"/>
                              </a:lnTo>
                              <a:lnTo>
                                <a:pt x="198" y="439"/>
                              </a:lnTo>
                              <a:lnTo>
                                <a:pt x="223" y="450"/>
                              </a:lnTo>
                              <a:lnTo>
                                <a:pt x="249" y="458"/>
                              </a:lnTo>
                              <a:lnTo>
                                <a:pt x="276" y="466"/>
                              </a:lnTo>
                              <a:lnTo>
                                <a:pt x="306" y="475"/>
                              </a:lnTo>
                              <a:lnTo>
                                <a:pt x="337" y="481"/>
                              </a:lnTo>
                              <a:lnTo>
                                <a:pt x="368" y="487"/>
                              </a:lnTo>
                              <a:lnTo>
                                <a:pt x="399" y="493"/>
                              </a:lnTo>
                              <a:lnTo>
                                <a:pt x="432" y="500"/>
                              </a:lnTo>
                              <a:lnTo>
                                <a:pt x="465" y="506"/>
                              </a:lnTo>
                              <a:lnTo>
                                <a:pt x="501" y="510"/>
                              </a:lnTo>
                              <a:lnTo>
                                <a:pt x="536" y="514"/>
                              </a:lnTo>
                              <a:lnTo>
                                <a:pt x="571" y="518"/>
                              </a:lnTo>
                              <a:lnTo>
                                <a:pt x="609" y="520"/>
                              </a:lnTo>
                              <a:lnTo>
                                <a:pt x="646" y="523"/>
                              </a:lnTo>
                              <a:lnTo>
                                <a:pt x="685" y="525"/>
                              </a:lnTo>
                              <a:lnTo>
                                <a:pt x="723" y="525"/>
                              </a:lnTo>
                              <a:lnTo>
                                <a:pt x="762" y="527"/>
                              </a:lnTo>
                              <a:lnTo>
                                <a:pt x="802" y="525"/>
                              </a:lnTo>
                              <a:lnTo>
                                <a:pt x="841" y="525"/>
                              </a:lnTo>
                              <a:lnTo>
                                <a:pt x="878" y="523"/>
                              </a:lnTo>
                              <a:lnTo>
                                <a:pt x="918" y="520"/>
                              </a:lnTo>
                              <a:lnTo>
                                <a:pt x="953" y="518"/>
                              </a:lnTo>
                              <a:lnTo>
                                <a:pt x="990" y="514"/>
                              </a:lnTo>
                              <a:lnTo>
                                <a:pt x="1026" y="510"/>
                              </a:lnTo>
                              <a:lnTo>
                                <a:pt x="1061" y="506"/>
                              </a:lnTo>
                              <a:lnTo>
                                <a:pt x="1094" y="500"/>
                              </a:lnTo>
                              <a:lnTo>
                                <a:pt x="1127" y="493"/>
                              </a:lnTo>
                              <a:lnTo>
                                <a:pt x="1158" y="487"/>
                              </a:lnTo>
                              <a:lnTo>
                                <a:pt x="1190" y="481"/>
                              </a:lnTo>
                              <a:lnTo>
                                <a:pt x="1219" y="475"/>
                              </a:lnTo>
                              <a:lnTo>
                                <a:pt x="1248" y="466"/>
                              </a:lnTo>
                              <a:lnTo>
                                <a:pt x="1277" y="458"/>
                              </a:lnTo>
                              <a:lnTo>
                                <a:pt x="1304" y="450"/>
                              </a:lnTo>
                              <a:lnTo>
                                <a:pt x="1329" y="439"/>
                              </a:lnTo>
                              <a:lnTo>
                                <a:pt x="1351" y="431"/>
                              </a:lnTo>
                              <a:lnTo>
                                <a:pt x="1374" y="421"/>
                              </a:lnTo>
                              <a:lnTo>
                                <a:pt x="1395" y="410"/>
                              </a:lnTo>
                              <a:lnTo>
                                <a:pt x="1416" y="400"/>
                              </a:lnTo>
                              <a:lnTo>
                                <a:pt x="1435" y="387"/>
                              </a:lnTo>
                              <a:lnTo>
                                <a:pt x="1451" y="377"/>
                              </a:lnTo>
                              <a:lnTo>
                                <a:pt x="1466" y="364"/>
                              </a:lnTo>
                              <a:lnTo>
                                <a:pt x="1480" y="354"/>
                              </a:lnTo>
                              <a:lnTo>
                                <a:pt x="1493" y="341"/>
                              </a:lnTo>
                              <a:lnTo>
                                <a:pt x="1503" y="329"/>
                              </a:lnTo>
                              <a:lnTo>
                                <a:pt x="1511" y="316"/>
                              </a:lnTo>
                              <a:lnTo>
                                <a:pt x="1518" y="304"/>
                              </a:lnTo>
                              <a:lnTo>
                                <a:pt x="1522" y="289"/>
                              </a:lnTo>
                              <a:lnTo>
                                <a:pt x="1526" y="277"/>
                              </a:lnTo>
                              <a:lnTo>
                                <a:pt x="1526" y="262"/>
                              </a:lnTo>
                              <a:lnTo>
                                <a:pt x="1526" y="250"/>
                              </a:lnTo>
                              <a:lnTo>
                                <a:pt x="1522" y="235"/>
                              </a:lnTo>
                              <a:lnTo>
                                <a:pt x="1518" y="223"/>
                              </a:lnTo>
                              <a:lnTo>
                                <a:pt x="1511" y="210"/>
                              </a:lnTo>
                              <a:lnTo>
                                <a:pt x="1503" y="198"/>
                              </a:lnTo>
                              <a:lnTo>
                                <a:pt x="1493" y="185"/>
                              </a:lnTo>
                              <a:lnTo>
                                <a:pt x="1480" y="173"/>
                              </a:lnTo>
                              <a:lnTo>
                                <a:pt x="1466" y="160"/>
                              </a:lnTo>
                              <a:lnTo>
                                <a:pt x="1451" y="148"/>
                              </a:lnTo>
                              <a:lnTo>
                                <a:pt x="1435" y="137"/>
                              </a:lnTo>
                              <a:lnTo>
                                <a:pt x="1416" y="127"/>
                              </a:lnTo>
                              <a:lnTo>
                                <a:pt x="1395" y="117"/>
                              </a:lnTo>
                              <a:lnTo>
                                <a:pt x="1374" y="106"/>
                              </a:lnTo>
                              <a:lnTo>
                                <a:pt x="1351" y="96"/>
                              </a:lnTo>
                              <a:lnTo>
                                <a:pt x="1329" y="85"/>
                              </a:lnTo>
                              <a:lnTo>
                                <a:pt x="1304" y="77"/>
                              </a:lnTo>
                              <a:lnTo>
                                <a:pt x="1277" y="69"/>
                              </a:lnTo>
                              <a:lnTo>
                                <a:pt x="1248" y="60"/>
                              </a:lnTo>
                              <a:lnTo>
                                <a:pt x="1219" y="52"/>
                              </a:lnTo>
                              <a:lnTo>
                                <a:pt x="1190" y="44"/>
                              </a:lnTo>
                              <a:lnTo>
                                <a:pt x="1158" y="37"/>
                              </a:lnTo>
                              <a:lnTo>
                                <a:pt x="1127" y="31"/>
                              </a:lnTo>
                              <a:lnTo>
                                <a:pt x="1094" y="25"/>
                              </a:lnTo>
                              <a:lnTo>
                                <a:pt x="1061" y="21"/>
                              </a:lnTo>
                              <a:lnTo>
                                <a:pt x="1026" y="17"/>
                              </a:lnTo>
                              <a:lnTo>
                                <a:pt x="990" y="12"/>
                              </a:lnTo>
                              <a:lnTo>
                                <a:pt x="953" y="8"/>
                              </a:lnTo>
                              <a:lnTo>
                                <a:pt x="918" y="4"/>
                              </a:lnTo>
                              <a:lnTo>
                                <a:pt x="878" y="2"/>
                              </a:lnTo>
                              <a:lnTo>
                                <a:pt x="841" y="2"/>
                              </a:lnTo>
                              <a:lnTo>
                                <a:pt x="802" y="0"/>
                              </a:lnTo>
                              <a:lnTo>
                                <a:pt x="762" y="0"/>
                              </a:lnTo>
                            </a:path>
                          </a:pathLst>
                        </a:custGeom>
                        <a:noFill/>
                        <a:ln w="10795">
                          <a:solidFill>
                            <a:srgbClr val="9065B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BA097B3" id="Freeform 25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57pt,45.15pt,555.05pt,45.15pt,553.15pt,45.25pt,551.2pt,45.25pt,549.35pt,45.35pt,547.45pt,45.55pt,545.7pt,45.75pt,543.95pt,46pt,542.15pt,46.2pt,540.5pt,46.4pt,538.85pt,46.7pt,537.3pt,47pt,535.75pt,47.35pt,534.2pt,47.75pt,532.7pt,48.15pt,531.35pt,48.6pt,530.05pt,49pt,528.8pt,49.4pt,527.55pt,49.95pt,526.5pt,50.45pt,525.35pt,51pt,524.4pt,51.5pt,523.5pt,52pt,522.65pt,52.55pt,521.85pt,53.15pt,521.2pt,53.8pt,520.6pt,54.4pt,520.05pt,55.05pt,519.65pt,55.65pt,519.35pt,56.3pt,519.05pt,56.9pt,518.9pt,57.65pt,518.9pt,58.25pt,518.9pt,59pt,519.05pt,59.6pt,519.35pt,60.35pt,519.65pt,60.95pt,520.05pt,61.6pt,520.6pt,62.2pt,521.2pt,62.85pt,521.85pt,63.35pt,522.65pt,64pt,523.5pt,64.5pt,524.4pt,65.15pt,525.35pt,65.65pt,526.5pt,66.2pt,527.65pt,66.7pt,528.8pt,67.1pt,530.05pt,67.65pt,531.35pt,68.05pt,532.7pt,68.45pt,534.2pt,68.9pt,535.75pt,69.2pt,537.3pt,69.5pt,538.85pt,69.8pt,540.5pt,70.15pt,542.15pt,70.45pt,543.95pt,70.65pt,545.7pt,70.85pt,547.45pt,71.05pt,549.35pt,71.15pt,551.2pt,71.3pt,553.15pt,71.4pt,555.05pt,71.4pt,557pt,71.5pt,559pt,71.4pt,560.95pt,71.4pt,562.8pt,71.3pt,564.8pt,71.15pt,566.55pt,71.05pt,568.4pt,70.85pt,570.2pt,70.65pt,571.95pt,70.45pt,573.6pt,70.15pt,575.25pt,69.8pt,576.8pt,69.5pt,578.4pt,69.2pt,579.85pt,68.9pt,581.3pt,68.45pt,582.75pt,68.05pt,584.1pt,67.65pt,585.35pt,67.1pt,586.45pt,66.7pt,587.6pt,66.2pt,588.65pt,65.65pt,589.7pt,65.15pt,590.65pt,64.5pt,591.45pt,64pt,592.2pt,63.35pt,592.9pt,62.85pt,593.55pt,62.2pt,594.05pt,61.6pt,594.45pt,60.95pt,594.8pt,60.35pt,595pt,59.6pt,595.2pt,59pt,595.2pt,58.25pt,595.2pt,57.65pt,595pt,56.9pt,594.8pt,56.3pt,594.45pt,55.65pt,594.05pt,55.05pt,593.55pt,54.4pt,592.9pt,53.8pt,592.2pt,53.15pt,591.45pt,52.55pt,590.65pt,52pt,589.7pt,51.5pt,588.65pt,51pt,587.6pt,50.45pt,586.45pt,49.95pt,585.35pt,49.4pt,584.1pt,49pt,582.75pt,48.6pt,581.3pt,48.15pt,579.85pt,47.75pt,578.4pt,47.35pt,576.8pt,47pt,575.25pt,46.7pt,573.6pt,46.4pt,571.95pt,46.2pt,570.2pt,46pt,568.4pt,45.75pt,566.55pt,45.55pt,564.8pt,45.35pt,562.8pt,45.25pt,560.95pt,45.25pt,559pt,45.15pt,557pt,45.15pt" coordsize="1526,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" filled="f" strokecolor="#9065b7" strokeweight=".85pt">
                <v:path arrowok="t" o:connecttype="custom" o:connectlocs="276209125,806450;230241475,3225800;187499625,8467725;148386800,14919325;111290100,24193500;79838550,34274125;52016025,47177325;30241875,59677300;13709650,74596625;3629025,89919175;0,105644950;3629025,122580400;13709650,137499725;30241875,152015825;52016025,165322250;79838550,177015775;111290100,187902850;148386800,196370575;187499625,204031850;230241475,208870550;276209125,211693125;323386450,211693125;370160550,209677000;413708850,205644750;454434575,198789925;491531275,191531875;525805400,181451250;554031150,169757725;578627875,156048075;596773000,142741650;609272975,127419100;615321350,111693325;613708450,94757875;606047175,79838550;591127850,64516000;570966600,51209575;544756975,38709600;514918325,27822525;479837750,17741900;441128150,10080625;399192750,4838700;354031550,806450;307257450,0" o:connectangles="0,0,0,0,0,0,0,0,0,0,0,0,0,0,0,0,0,0,0,0,0,0,0,0,0,0,0,0,0,0,0,0,0,0,0,0,0,0,0,0,0,0,0"/>
              </v:polyline>
            </w:pict>
          </mc:Fallback>
        </mc:AlternateContent>
      </w:r>
      <w:r>
        <w:rPr>
          <w:noProof/>
        </w:rPr>
        <mc:AlternateContent>
          <mc:Choice Requires="wps">
            <w:drawing>
              <wp:anchor distT="0" distB="0" distL="114300" distR="114300" simplePos="0" relativeHeight="251671552" behindDoc="0" locked="0" layoutInCell="1" allowOverlap="1" wp14:anchorId="6728EE0A" wp14:editId="43BD4FA6">
                <wp:simplePos x="0" y="0"/>
                <wp:positionH relativeFrom="column">
                  <wp:posOffset>6590030</wp:posOffset>
                </wp:positionH>
                <wp:positionV relativeFrom="paragraph">
                  <wp:posOffset>573405</wp:posOffset>
                </wp:positionV>
                <wp:extent cx="969010" cy="334645"/>
                <wp:effectExtent l="0" t="0" r="0" b="0"/>
                <wp:wrapNone/>
                <wp:docPr id="8" name="Freeform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9010" cy="334645"/>
                        </a:xfrm>
                        <a:custGeom>
                          <a:avLst/>
                          <a:gdLst>
                            <a:gd name="T0" fmla="*/ 685 w 1526"/>
                            <a:gd name="T1" fmla="*/ 2 h 527"/>
                            <a:gd name="T2" fmla="*/ 571 w 1526"/>
                            <a:gd name="T3" fmla="*/ 8 h 527"/>
                            <a:gd name="T4" fmla="*/ 465 w 1526"/>
                            <a:gd name="T5" fmla="*/ 21 h 527"/>
                            <a:gd name="T6" fmla="*/ 368 w 1526"/>
                            <a:gd name="T7" fmla="*/ 37 h 527"/>
                            <a:gd name="T8" fmla="*/ 276 w 1526"/>
                            <a:gd name="T9" fmla="*/ 60 h 527"/>
                            <a:gd name="T10" fmla="*/ 198 w 1526"/>
                            <a:gd name="T11" fmla="*/ 85 h 527"/>
                            <a:gd name="T12" fmla="*/ 129 w 1526"/>
                            <a:gd name="T13" fmla="*/ 117 h 527"/>
                            <a:gd name="T14" fmla="*/ 75 w 1526"/>
                            <a:gd name="T15" fmla="*/ 148 h 527"/>
                            <a:gd name="T16" fmla="*/ 34 w 1526"/>
                            <a:gd name="T17" fmla="*/ 185 h 527"/>
                            <a:gd name="T18" fmla="*/ 9 w 1526"/>
                            <a:gd name="T19" fmla="*/ 223 h 527"/>
                            <a:gd name="T20" fmla="*/ 0 w 1526"/>
                            <a:gd name="T21" fmla="*/ 262 h 527"/>
                            <a:gd name="T22" fmla="*/ 9 w 1526"/>
                            <a:gd name="T23" fmla="*/ 304 h 527"/>
                            <a:gd name="T24" fmla="*/ 34 w 1526"/>
                            <a:gd name="T25" fmla="*/ 341 h 527"/>
                            <a:gd name="T26" fmla="*/ 75 w 1526"/>
                            <a:gd name="T27" fmla="*/ 377 h 527"/>
                            <a:gd name="T28" fmla="*/ 129 w 1526"/>
                            <a:gd name="T29" fmla="*/ 410 h 527"/>
                            <a:gd name="T30" fmla="*/ 198 w 1526"/>
                            <a:gd name="T31" fmla="*/ 439 h 527"/>
                            <a:gd name="T32" fmla="*/ 276 w 1526"/>
                            <a:gd name="T33" fmla="*/ 466 h 527"/>
                            <a:gd name="T34" fmla="*/ 368 w 1526"/>
                            <a:gd name="T35" fmla="*/ 487 h 527"/>
                            <a:gd name="T36" fmla="*/ 465 w 1526"/>
                            <a:gd name="T37" fmla="*/ 506 h 527"/>
                            <a:gd name="T38" fmla="*/ 571 w 1526"/>
                            <a:gd name="T39" fmla="*/ 518 h 527"/>
                            <a:gd name="T40" fmla="*/ 685 w 1526"/>
                            <a:gd name="T41" fmla="*/ 525 h 527"/>
                            <a:gd name="T42" fmla="*/ 802 w 1526"/>
                            <a:gd name="T43" fmla="*/ 525 h 527"/>
                            <a:gd name="T44" fmla="*/ 918 w 1526"/>
                            <a:gd name="T45" fmla="*/ 520 h 527"/>
                            <a:gd name="T46" fmla="*/ 1026 w 1526"/>
                            <a:gd name="T47" fmla="*/ 510 h 527"/>
                            <a:gd name="T48" fmla="*/ 1127 w 1526"/>
                            <a:gd name="T49" fmla="*/ 493 h 527"/>
                            <a:gd name="T50" fmla="*/ 1219 w 1526"/>
                            <a:gd name="T51" fmla="*/ 475 h 527"/>
                            <a:gd name="T52" fmla="*/ 1304 w 1526"/>
                            <a:gd name="T53" fmla="*/ 450 h 527"/>
                            <a:gd name="T54" fmla="*/ 1374 w 1526"/>
                            <a:gd name="T55" fmla="*/ 421 h 527"/>
                            <a:gd name="T56" fmla="*/ 1435 w 1526"/>
                            <a:gd name="T57" fmla="*/ 387 h 527"/>
                            <a:gd name="T58" fmla="*/ 1480 w 1526"/>
                            <a:gd name="T59" fmla="*/ 354 h 527"/>
                            <a:gd name="T60" fmla="*/ 1511 w 1526"/>
                            <a:gd name="T61" fmla="*/ 316 h 527"/>
                            <a:gd name="T62" fmla="*/ 1526 w 1526"/>
                            <a:gd name="T63" fmla="*/ 277 h 527"/>
                            <a:gd name="T64" fmla="*/ 1522 w 1526"/>
                            <a:gd name="T65" fmla="*/ 235 h 527"/>
                            <a:gd name="T66" fmla="*/ 1503 w 1526"/>
                            <a:gd name="T67" fmla="*/ 198 h 527"/>
                            <a:gd name="T68" fmla="*/ 1466 w 1526"/>
                            <a:gd name="T69" fmla="*/ 160 h 527"/>
                            <a:gd name="T70" fmla="*/ 1416 w 1526"/>
                            <a:gd name="T71" fmla="*/ 127 h 527"/>
                            <a:gd name="T72" fmla="*/ 1351 w 1526"/>
                            <a:gd name="T73" fmla="*/ 96 h 527"/>
                            <a:gd name="T74" fmla="*/ 1277 w 1526"/>
                            <a:gd name="T75" fmla="*/ 69 h 527"/>
                            <a:gd name="T76" fmla="*/ 1190 w 1526"/>
                            <a:gd name="T77" fmla="*/ 44 h 527"/>
                            <a:gd name="T78" fmla="*/ 1094 w 1526"/>
                            <a:gd name="T79" fmla="*/ 25 h 527"/>
                            <a:gd name="T80" fmla="*/ 990 w 1526"/>
                            <a:gd name="T81" fmla="*/ 12 h 527"/>
                            <a:gd name="T82" fmla="*/ 878 w 1526"/>
                            <a:gd name="T83" fmla="*/ 2 h 527"/>
                            <a:gd name="T84" fmla="*/ 762 w 1526"/>
                            <a:gd name="T85" fmla="*/ 0 h 5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526" h="527">
                              <a:moveTo>
                                <a:pt x="762" y="0"/>
                              </a:moveTo>
                              <a:lnTo>
                                <a:pt x="723" y="0"/>
                              </a:lnTo>
                              <a:lnTo>
                                <a:pt x="685" y="2"/>
                              </a:lnTo>
                              <a:lnTo>
                                <a:pt x="646" y="2"/>
                              </a:lnTo>
                              <a:lnTo>
                                <a:pt x="609" y="4"/>
                              </a:lnTo>
                              <a:lnTo>
                                <a:pt x="571" y="8"/>
                              </a:lnTo>
                              <a:lnTo>
                                <a:pt x="536" y="12"/>
                              </a:lnTo>
                              <a:lnTo>
                                <a:pt x="501" y="17"/>
                              </a:lnTo>
                              <a:lnTo>
                                <a:pt x="465" y="21"/>
                              </a:lnTo>
                              <a:lnTo>
                                <a:pt x="432" y="25"/>
                              </a:lnTo>
                              <a:lnTo>
                                <a:pt x="399" y="31"/>
                              </a:lnTo>
                              <a:lnTo>
                                <a:pt x="368" y="37"/>
                              </a:lnTo>
                              <a:lnTo>
                                <a:pt x="337" y="44"/>
                              </a:lnTo>
                              <a:lnTo>
                                <a:pt x="306" y="52"/>
                              </a:lnTo>
                              <a:lnTo>
                                <a:pt x="276" y="60"/>
                              </a:lnTo>
                              <a:lnTo>
                                <a:pt x="249" y="69"/>
                              </a:lnTo>
                              <a:lnTo>
                                <a:pt x="223" y="77"/>
                              </a:lnTo>
                              <a:lnTo>
                                <a:pt x="198" y="85"/>
                              </a:lnTo>
                              <a:lnTo>
                                <a:pt x="173" y="96"/>
                              </a:lnTo>
                              <a:lnTo>
                                <a:pt x="152" y="106"/>
                              </a:lnTo>
                              <a:lnTo>
                                <a:pt x="129" y="117"/>
                              </a:lnTo>
                              <a:lnTo>
                                <a:pt x="110" y="127"/>
                              </a:lnTo>
                              <a:lnTo>
                                <a:pt x="92" y="137"/>
                              </a:lnTo>
                              <a:lnTo>
                                <a:pt x="75" y="148"/>
                              </a:lnTo>
                              <a:lnTo>
                                <a:pt x="59" y="160"/>
                              </a:lnTo>
                              <a:lnTo>
                                <a:pt x="46" y="173"/>
                              </a:lnTo>
                              <a:lnTo>
                                <a:pt x="34" y="185"/>
                              </a:lnTo>
                              <a:lnTo>
                                <a:pt x="23" y="198"/>
                              </a:lnTo>
                              <a:lnTo>
                                <a:pt x="15" y="210"/>
                              </a:lnTo>
                              <a:lnTo>
                                <a:pt x="9" y="223"/>
                              </a:lnTo>
                              <a:lnTo>
                                <a:pt x="3" y="235"/>
                              </a:lnTo>
                              <a:lnTo>
                                <a:pt x="0" y="250"/>
                              </a:lnTo>
                              <a:lnTo>
                                <a:pt x="0" y="262"/>
                              </a:lnTo>
                              <a:lnTo>
                                <a:pt x="0" y="277"/>
                              </a:lnTo>
                              <a:lnTo>
                                <a:pt x="3" y="289"/>
                              </a:lnTo>
                              <a:lnTo>
                                <a:pt x="9" y="304"/>
                              </a:lnTo>
                              <a:lnTo>
                                <a:pt x="15" y="316"/>
                              </a:lnTo>
                              <a:lnTo>
                                <a:pt x="23" y="329"/>
                              </a:lnTo>
                              <a:lnTo>
                                <a:pt x="34" y="341"/>
                              </a:lnTo>
                              <a:lnTo>
                                <a:pt x="46" y="354"/>
                              </a:lnTo>
                              <a:lnTo>
                                <a:pt x="59" y="364"/>
                              </a:lnTo>
                              <a:lnTo>
                                <a:pt x="75" y="377"/>
                              </a:lnTo>
                              <a:lnTo>
                                <a:pt x="92" y="387"/>
                              </a:lnTo>
                              <a:lnTo>
                                <a:pt x="110" y="400"/>
                              </a:lnTo>
                              <a:lnTo>
                                <a:pt x="129" y="410"/>
                              </a:lnTo>
                              <a:lnTo>
                                <a:pt x="152" y="421"/>
                              </a:lnTo>
                              <a:lnTo>
                                <a:pt x="175" y="431"/>
                              </a:lnTo>
                              <a:lnTo>
                                <a:pt x="198" y="439"/>
                              </a:lnTo>
                              <a:lnTo>
                                <a:pt x="223" y="450"/>
                              </a:lnTo>
                              <a:lnTo>
                                <a:pt x="249" y="458"/>
                              </a:lnTo>
                              <a:lnTo>
                                <a:pt x="276" y="466"/>
                              </a:lnTo>
                              <a:lnTo>
                                <a:pt x="306" y="475"/>
                              </a:lnTo>
                              <a:lnTo>
                                <a:pt x="337" y="481"/>
                              </a:lnTo>
                              <a:lnTo>
                                <a:pt x="368" y="487"/>
                              </a:lnTo>
                              <a:lnTo>
                                <a:pt x="399" y="493"/>
                              </a:lnTo>
                              <a:lnTo>
                                <a:pt x="432" y="500"/>
                              </a:lnTo>
                              <a:lnTo>
                                <a:pt x="465" y="506"/>
                              </a:lnTo>
                              <a:lnTo>
                                <a:pt x="501" y="510"/>
                              </a:lnTo>
                              <a:lnTo>
                                <a:pt x="536" y="514"/>
                              </a:lnTo>
                              <a:lnTo>
                                <a:pt x="571" y="518"/>
                              </a:lnTo>
                              <a:lnTo>
                                <a:pt x="609" y="520"/>
                              </a:lnTo>
                              <a:lnTo>
                                <a:pt x="646" y="523"/>
                              </a:lnTo>
                              <a:lnTo>
                                <a:pt x="685" y="525"/>
                              </a:lnTo>
                              <a:lnTo>
                                <a:pt x="723" y="525"/>
                              </a:lnTo>
                              <a:lnTo>
                                <a:pt x="762" y="527"/>
                              </a:lnTo>
                              <a:lnTo>
                                <a:pt x="802" y="525"/>
                              </a:lnTo>
                              <a:lnTo>
                                <a:pt x="841" y="525"/>
                              </a:lnTo>
                              <a:lnTo>
                                <a:pt x="878" y="523"/>
                              </a:lnTo>
                              <a:lnTo>
                                <a:pt x="918" y="520"/>
                              </a:lnTo>
                              <a:lnTo>
                                <a:pt x="953" y="518"/>
                              </a:lnTo>
                              <a:lnTo>
                                <a:pt x="990" y="514"/>
                              </a:lnTo>
                              <a:lnTo>
                                <a:pt x="1026" y="510"/>
                              </a:lnTo>
                              <a:lnTo>
                                <a:pt x="1061" y="506"/>
                              </a:lnTo>
                              <a:lnTo>
                                <a:pt x="1094" y="500"/>
                              </a:lnTo>
                              <a:lnTo>
                                <a:pt x="1127" y="493"/>
                              </a:lnTo>
                              <a:lnTo>
                                <a:pt x="1158" y="487"/>
                              </a:lnTo>
                              <a:lnTo>
                                <a:pt x="1190" y="481"/>
                              </a:lnTo>
                              <a:lnTo>
                                <a:pt x="1219" y="475"/>
                              </a:lnTo>
                              <a:lnTo>
                                <a:pt x="1248" y="466"/>
                              </a:lnTo>
                              <a:lnTo>
                                <a:pt x="1277" y="458"/>
                              </a:lnTo>
                              <a:lnTo>
                                <a:pt x="1304" y="450"/>
                              </a:lnTo>
                              <a:lnTo>
                                <a:pt x="1329" y="439"/>
                              </a:lnTo>
                              <a:lnTo>
                                <a:pt x="1351" y="431"/>
                              </a:lnTo>
                              <a:lnTo>
                                <a:pt x="1374" y="421"/>
                              </a:lnTo>
                              <a:lnTo>
                                <a:pt x="1395" y="410"/>
                              </a:lnTo>
                              <a:lnTo>
                                <a:pt x="1416" y="400"/>
                              </a:lnTo>
                              <a:lnTo>
                                <a:pt x="1435" y="387"/>
                              </a:lnTo>
                              <a:lnTo>
                                <a:pt x="1451" y="377"/>
                              </a:lnTo>
                              <a:lnTo>
                                <a:pt x="1466" y="364"/>
                              </a:lnTo>
                              <a:lnTo>
                                <a:pt x="1480" y="354"/>
                              </a:lnTo>
                              <a:lnTo>
                                <a:pt x="1493" y="341"/>
                              </a:lnTo>
                              <a:lnTo>
                                <a:pt x="1503" y="329"/>
                              </a:lnTo>
                              <a:lnTo>
                                <a:pt x="1511" y="316"/>
                              </a:lnTo>
                              <a:lnTo>
                                <a:pt x="1518" y="304"/>
                              </a:lnTo>
                              <a:lnTo>
                                <a:pt x="1522" y="289"/>
                              </a:lnTo>
                              <a:lnTo>
                                <a:pt x="1526" y="277"/>
                              </a:lnTo>
                              <a:lnTo>
                                <a:pt x="1526" y="262"/>
                              </a:lnTo>
                              <a:lnTo>
                                <a:pt x="1526" y="250"/>
                              </a:lnTo>
                              <a:lnTo>
                                <a:pt x="1522" y="235"/>
                              </a:lnTo>
                              <a:lnTo>
                                <a:pt x="1518" y="223"/>
                              </a:lnTo>
                              <a:lnTo>
                                <a:pt x="1511" y="210"/>
                              </a:lnTo>
                              <a:lnTo>
                                <a:pt x="1503" y="198"/>
                              </a:lnTo>
                              <a:lnTo>
                                <a:pt x="1493" y="185"/>
                              </a:lnTo>
                              <a:lnTo>
                                <a:pt x="1480" y="173"/>
                              </a:lnTo>
                              <a:lnTo>
                                <a:pt x="1466" y="160"/>
                              </a:lnTo>
                              <a:lnTo>
                                <a:pt x="1451" y="148"/>
                              </a:lnTo>
                              <a:lnTo>
                                <a:pt x="1435" y="137"/>
                              </a:lnTo>
                              <a:lnTo>
                                <a:pt x="1416" y="127"/>
                              </a:lnTo>
                              <a:lnTo>
                                <a:pt x="1395" y="117"/>
                              </a:lnTo>
                              <a:lnTo>
                                <a:pt x="1374" y="106"/>
                              </a:lnTo>
                              <a:lnTo>
                                <a:pt x="1351" y="96"/>
                              </a:lnTo>
                              <a:lnTo>
                                <a:pt x="1329" y="85"/>
                              </a:lnTo>
                              <a:lnTo>
                                <a:pt x="1304" y="77"/>
                              </a:lnTo>
                              <a:lnTo>
                                <a:pt x="1277" y="69"/>
                              </a:lnTo>
                              <a:lnTo>
                                <a:pt x="1248" y="60"/>
                              </a:lnTo>
                              <a:lnTo>
                                <a:pt x="1219" y="52"/>
                              </a:lnTo>
                              <a:lnTo>
                                <a:pt x="1190" y="44"/>
                              </a:lnTo>
                              <a:lnTo>
                                <a:pt x="1158" y="37"/>
                              </a:lnTo>
                              <a:lnTo>
                                <a:pt x="1127" y="31"/>
                              </a:lnTo>
                              <a:lnTo>
                                <a:pt x="1094" y="25"/>
                              </a:lnTo>
                              <a:lnTo>
                                <a:pt x="1061" y="21"/>
                              </a:lnTo>
                              <a:lnTo>
                                <a:pt x="1026" y="17"/>
                              </a:lnTo>
                              <a:lnTo>
                                <a:pt x="990" y="12"/>
                              </a:lnTo>
                              <a:lnTo>
                                <a:pt x="953" y="8"/>
                              </a:lnTo>
                              <a:lnTo>
                                <a:pt x="918" y="4"/>
                              </a:lnTo>
                              <a:lnTo>
                                <a:pt x="878" y="2"/>
                              </a:lnTo>
                              <a:lnTo>
                                <a:pt x="841" y="2"/>
                              </a:lnTo>
                              <a:lnTo>
                                <a:pt x="802" y="0"/>
                              </a:lnTo>
                              <a:lnTo>
                                <a:pt x="762" y="0"/>
                              </a:lnTo>
                              <a:close/>
                            </a:path>
                          </a:pathLst>
                        </a:custGeom>
                        <a:solidFill>
                          <a:srgbClr val="EFFFFF"/>
                        </a:solidFill>
                        <a:ln>
                          <a:noFill/>
                        </a:ln>
                        <a:extLst>
                          <a:ext uri="{91240B29-F687-4f45-9708-019B960494DF}">
                            <a14:hiddenLine xmlns:a14="http://schemas.microsoft.com/office/drawing/2010/main" xmlns=""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A51DD8" id="Freeform 252" o:spid="_x0000_s1026" style="position:absolute;margin-left:518.9pt;margin-top:45.15pt;width:76.3pt;height:26.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26,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" path="m762,l723,,685,2r-39,l609,4,571,8r-35,4l501,17r-36,4l432,25r-33,6l368,37r-31,7l306,52r-30,8l249,69r-26,8l198,85,173,96r-21,10l129,117r-19,10l92,137,75,148,59,160,46,173,34,185,23,198r-8,12l9,223,3,235,,250r,12l,277r3,12l9,304r6,12l23,329r11,12l46,354r13,10l75,377r17,10l110,400r19,10l152,421r23,10l198,439r25,11l249,458r27,8l306,475r31,6l368,487r31,6l432,500r33,6l501,510r35,4l571,518r38,2l646,523r39,2l723,525r39,2l802,525r39,l878,523r40,-3l953,518r37,-4l1026,510r35,-4l1094,500r33,-7l1158,487r32,-6l1219,475r29,-9l1277,458r27,-8l1329,439r22,-8l1374,421r21,-11l1416,400r19,-13l1451,377r15,-13l1480,354r13,-13l1503,329r8,-13l1518,304r4,-15l1526,277r,-15l1526,250r-4,-15l1518,223r-7,-13l1503,198r-10,-13l1480,173r-14,-13l1451,148r-16,-11l1416,127r-21,-10l1374,106,1351,96,1329,85r-25,-8l1277,69r-29,-9l1219,52r-29,-8l1158,37r-31,-6l1094,25r-33,-4l1026,17,990,12,953,8,918,4,878,2r-37,l802,,762,xe" fillcolor="#efffff" stroked="f">
                <v:path arrowok="t" o:connecttype="custom" o:connectlocs="434975,1270;362585,5080;295275,13335;233680,23495;175260,38100;125730,53975;81915,74295;47625,93980;21590,117475;5715,141605;0,166370;5715,193040;21590,216535;47625,239395;81915,260350;125730,278765;175260,295910;233680,309245;295275,321310;362585,328930;434975,333375;509270,333375;582930,330200;651510,323850;715645,313055;774065,301625;828040,285750;872490,267335;911225,245745;939800,224790;959485,200660;969010,175895;966470,149225;954405,125730;930910,101600;899160,80645;857885,60960;810895,43815;755650,27940;694690,15875;628650,7620;557530,1270;483870,0" o:connectangles="0,0,0,0,0,0,0,0,0,0,0,0,0,0,0,0,0,0,0,0,0,0,0,0,0,0,0,0,0,0,0,0,0,0,0,0,0,0,0,0,0,0,0"/>
              </v:shape>
            </w:pict>
          </mc:Fallback>
        </mc:AlternateContent>
      </w:r>
      <w:r>
        <w:rPr>
          <w:noProof/>
        </w:rPr>
        <mc:AlternateContent>
          <mc:Choice Requires="wps">
            <w:drawing>
              <wp:anchor distT="0" distB="0" distL="114300" distR="114300" simplePos="0" relativeHeight="251674624" behindDoc="0" locked="0" layoutInCell="1" allowOverlap="1" wp14:anchorId="702195FB" wp14:editId="57875B99">
                <wp:simplePos x="0" y="0"/>
                <wp:positionH relativeFrom="column">
                  <wp:posOffset>6773545</wp:posOffset>
                </wp:positionH>
                <wp:positionV relativeFrom="paragraph">
                  <wp:posOffset>748030</wp:posOffset>
                </wp:positionV>
                <wp:extent cx="638810" cy="116840"/>
                <wp:effectExtent l="0" t="0" r="0" b="0"/>
                <wp:wrapNone/>
                <wp:docPr id="29"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810" cy="116840"/>
                        </a:xfrm>
                        <a:prstGeom prst="rect">
                          <a:avLst/>
                        </a:prstGeom>
                        <a:noFill/>
                        <a:ln>
                          <a:noFill/>
                        </a:ln>
                        <a:extLst>
                          <a:ext uri="{909E8E84-426E-40dd-AFC4-6F175D3DCCD1}">
                            <a14:hiddenFill xmlns:a14="http://schemas.microsoft.com/office/drawing/2010/main" xmlns="">
                              <a:solidFill>
                                <a:srgbClr val="FFFFFF"/>
                              </a:solidFill>
                            </a14:hiddenFill>
                          </a:ext>
                          <a:ext uri="{91240B29-F687-4f45-9708-019B960494DF}">
                            <a14:hiddenLine xmlns:a14="http://schemas.microsoft.com/office/drawing/2010/main" xmlns="" w="9525">
                              <a:solidFill>
                                <a:srgbClr val="000000"/>
                              </a:solidFill>
                              <a:miter lim="800000"/>
                              <a:headEnd/>
                              <a:tailEnd/>
                            </a14:hiddenLine>
                          </a:ext>
                        </a:extLst>
                      </wps:spPr>
                      <wps:txbx>
                        <w:txbxContent>
                          <w:p w14:paraId="623452DA" w14:textId="77777777" w:rsidR="00BD2339" w:rsidRDefault="00BD2339">
                            <w:r>
                              <w:rPr>
                                <w:rFonts w:ascii="Arial" w:hAnsi="Arial" w:cs="Arial"/>
                                <w:color w:val="000000"/>
                                <w:sz w:val="16"/>
                                <w:szCs w:val="16"/>
                                <w:lang w:val="en-US"/>
                              </w:rPr>
                              <w:t>independence</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702195FB" id="Rectangle 255" o:spid="_x0000_s1036" style="position:absolute;margin-left:533.35pt;margin-top:58.9pt;width:50.3pt;height:9.2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" filled="f" stroked="f">
                <v:textbox style="mso-fit-shape-to-text:t" inset="0,0,0,0">
                  <w:txbxContent>
                    <w:p w14:paraId="623452DA" w14:textId="77777777" w:rsidR="00BD2339" w:rsidRDefault="00BD2339">
                      <w:r>
                        <w:rPr>
                          <w:rFonts w:ascii="Arial" w:hAnsi="Arial" w:cs="Arial"/>
                          <w:color w:val="000000"/>
                          <w:sz w:val="16"/>
                          <w:szCs w:val="16"/>
                          <w:lang w:val="en-US"/>
                        </w:rPr>
                        <w:t>independence</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0AECC112" wp14:editId="102534FC">
                <wp:simplePos x="0" y="0"/>
                <wp:positionH relativeFrom="column">
                  <wp:posOffset>6089650</wp:posOffset>
                </wp:positionH>
                <wp:positionV relativeFrom="paragraph">
                  <wp:posOffset>748030</wp:posOffset>
                </wp:positionV>
                <wp:extent cx="69215" cy="175260"/>
                <wp:effectExtent l="0" t="0" r="0" b="0"/>
                <wp:wrapNone/>
                <wp:docPr id="28"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15" cy="175260"/>
                        </a:xfrm>
                        <a:prstGeom prst="rect">
                          <a:avLst/>
                        </a:prstGeom>
                        <a:noFill/>
                        <a:ln>
                          <a:noFill/>
                        </a:ln>
                        <a:extLst>
                          <a:ext uri="{909E8E84-426E-40dd-AFC4-6F175D3DCCD1}">
                            <a14:hiddenFill xmlns:a14="http://schemas.microsoft.com/office/drawing/2010/main" xmlns="">
                              <a:solidFill>
                                <a:srgbClr val="FFFFFF"/>
                              </a:solidFill>
                            </a14:hiddenFill>
                          </a:ext>
                          <a:ext uri="{91240B29-F687-4f45-9708-019B960494DF}">
                            <a14:hiddenLine xmlns:a14="http://schemas.microsoft.com/office/drawing/2010/main" xmlns="" w="9525">
                              <a:solidFill>
                                <a:srgbClr val="000000"/>
                              </a:solidFill>
                              <a:miter lim="800000"/>
                              <a:headEnd/>
                              <a:tailEnd/>
                            </a14:hiddenLine>
                          </a:ext>
                        </a:extLst>
                      </wps:spPr>
                      <wps:txbx>
                        <w:txbxContent>
                          <w:p w14:paraId="2B51E020" w14:textId="77777777" w:rsidR="00BD2339" w:rsidRDefault="00BD2339"/>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0AECC112" id="Rectangle 250" o:spid="_x0000_s1037" style="position:absolute;margin-left:479.5pt;margin-top:58.9pt;width:5.45pt;height:13.8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" filled="f" stroked="f">
                <v:textbox style="mso-fit-shape-to-text:t" inset="0,0,0,0">
                  <w:txbxContent>
                    <w:p w14:paraId="2B51E020" w14:textId="77777777" w:rsidR="00BD2339" w:rsidRDefault="00BD2339"/>
                  </w:txbxContent>
                </v:textbox>
              </v:rect>
            </w:pict>
          </mc:Fallback>
        </mc:AlternateContent>
      </w:r>
      <w:r>
        <w:rPr>
          <w:noProof/>
        </w:rPr>
        <mc:AlternateContent>
          <mc:Choice Requires="wps">
            <w:drawing>
              <wp:anchor distT="0" distB="0" distL="114300" distR="114300" simplePos="0" relativeHeight="251643904" behindDoc="0" locked="0" layoutInCell="1" allowOverlap="1" wp14:anchorId="58DDFD24" wp14:editId="79129BF4">
                <wp:simplePos x="0" y="0"/>
                <wp:positionH relativeFrom="column">
                  <wp:posOffset>7134860</wp:posOffset>
                </wp:positionH>
                <wp:positionV relativeFrom="paragraph">
                  <wp:posOffset>1544955</wp:posOffset>
                </wp:positionV>
                <wp:extent cx="120650" cy="152400"/>
                <wp:effectExtent l="0" t="0" r="12700" b="0"/>
                <wp:wrapNone/>
                <wp:docPr id="27"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0650" cy="152400"/>
                        </a:xfrm>
                        <a:prstGeom prst="line">
                          <a:avLst/>
                        </a:prstGeom>
                        <a:noFill/>
                        <a:ln w="10795">
                          <a:solidFill>
                            <a:srgbClr val="000000"/>
                          </a:solidFill>
                          <a:round/>
                          <a:headEnd/>
                          <a:tailEn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D5CB84" id="Line 222" o:spid="_x0000_s1026" style="position:absolute;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8pt,121.65pt" to="571.3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" strokeweight=".85pt"/>
            </w:pict>
          </mc:Fallback>
        </mc:AlternateContent>
      </w:r>
      <w:r>
        <w:rPr>
          <w:noProof/>
        </w:rPr>
        <mc:AlternateContent>
          <mc:Choice Requires="wps">
            <w:drawing>
              <wp:anchor distT="0" distB="0" distL="114300" distR="114300" simplePos="0" relativeHeight="251652096" behindDoc="0" locked="0" layoutInCell="1" allowOverlap="1" wp14:anchorId="59437697" wp14:editId="1E60AD2B">
                <wp:simplePos x="0" y="0"/>
                <wp:positionH relativeFrom="column">
                  <wp:posOffset>7134860</wp:posOffset>
                </wp:positionH>
                <wp:positionV relativeFrom="paragraph">
                  <wp:posOffset>1940560</wp:posOffset>
                </wp:positionV>
                <wp:extent cx="120650" cy="151765"/>
                <wp:effectExtent l="0" t="0" r="12700" b="635"/>
                <wp:wrapNone/>
                <wp:docPr id="26" name="Lin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0650" cy="151765"/>
                        </a:xfrm>
                        <a:prstGeom prst="line">
                          <a:avLst/>
                        </a:prstGeom>
                        <a:noFill/>
                        <a:ln w="10795">
                          <a:solidFill>
                            <a:srgbClr val="000000"/>
                          </a:solidFill>
                          <a:round/>
                          <a:headEnd/>
                          <a:tailEn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B20B82" id="Line 230"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8pt,152.8pt" to="571.3pt,1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" strokeweight=".85pt"/>
            </w:pict>
          </mc:Fallback>
        </mc:AlternateContent>
      </w:r>
      <w:r>
        <w:rPr>
          <w:noProof/>
        </w:rPr>
        <mc:AlternateContent>
          <mc:Choice Requires="wps">
            <w:drawing>
              <wp:anchor distT="0" distB="0" distL="114300" distR="114300" simplePos="0" relativeHeight="251651072" behindDoc="0" locked="0" layoutInCell="1" allowOverlap="1" wp14:anchorId="43972A0D" wp14:editId="24028F35">
                <wp:simplePos x="0" y="0"/>
                <wp:positionH relativeFrom="column">
                  <wp:posOffset>7129145</wp:posOffset>
                </wp:positionH>
                <wp:positionV relativeFrom="paragraph">
                  <wp:posOffset>1944370</wp:posOffset>
                </wp:positionV>
                <wp:extent cx="132080" cy="161290"/>
                <wp:effectExtent l="0" t="0" r="0" b="0"/>
                <wp:wrapNone/>
                <wp:docPr id="25"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 cy="161290"/>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DF7B4" id="Rectangle 229" o:spid="_x0000_s1026" style="position:absolute;margin-left:561.35pt;margin-top:153.1pt;width:10.4pt;height:1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" fillcolor="black" stroked="f"/>
            </w:pict>
          </mc:Fallback>
        </mc:AlternateContent>
      </w:r>
      <w:r>
        <w:rPr>
          <w:noProof/>
        </w:rPr>
        <mc:AlternateContent>
          <mc:Choice Requires="wps">
            <w:drawing>
              <wp:anchor distT="0" distB="0" distL="114300" distR="114300" simplePos="0" relativeHeight="251650048" behindDoc="0" locked="0" layoutInCell="1" allowOverlap="1" wp14:anchorId="7F7825D8" wp14:editId="0B2C88CF">
                <wp:simplePos x="0" y="0"/>
                <wp:positionH relativeFrom="column">
                  <wp:posOffset>7130415</wp:posOffset>
                </wp:positionH>
                <wp:positionV relativeFrom="paragraph">
                  <wp:posOffset>1945640</wp:posOffset>
                </wp:positionV>
                <wp:extent cx="129540" cy="158750"/>
                <wp:effectExtent l="5715" t="5080" r="7620" b="7620"/>
                <wp:wrapNone/>
                <wp:docPr id="7" name="Freeform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 cy="158750"/>
                        </a:xfrm>
                        <a:custGeom>
                          <a:avLst/>
                          <a:gdLst>
                            <a:gd name="T0" fmla="*/ 0 w 204"/>
                            <a:gd name="T1" fmla="*/ 152400 h 250"/>
                            <a:gd name="T2" fmla="*/ 121285 w 204"/>
                            <a:gd name="T3" fmla="*/ 0 h 250"/>
                            <a:gd name="T4" fmla="*/ 129540 w 204"/>
                            <a:gd name="T5" fmla="*/ 6985 h 250"/>
                            <a:gd name="T6" fmla="*/ 8255 w 204"/>
                            <a:gd name="T7" fmla="*/ 158750 h 250"/>
                            <a:gd name="T8" fmla="*/ 0 w 204"/>
                            <a:gd name="T9" fmla="*/ 152400 h 2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4" h="250">
                              <a:moveTo>
                                <a:pt x="0" y="240"/>
                              </a:moveTo>
                              <a:lnTo>
                                <a:pt x="191" y="0"/>
                              </a:lnTo>
                              <a:lnTo>
                                <a:pt x="204" y="11"/>
                              </a:lnTo>
                              <a:lnTo>
                                <a:pt x="13" y="250"/>
                              </a:lnTo>
                              <a:lnTo>
                                <a:pt x="0" y="240"/>
                              </a:lnTo>
                              <a:close/>
                            </a:path>
                          </a:pathLst>
                        </a:custGeom>
                        <a:blipFill dpi="0" rotWithShape="0">
                          <a:blip r:embed="rId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B17A9" id="Freeform 228" o:spid="_x0000_s1026" style="position:absolute;margin-left:561.45pt;margin-top:153.2pt;width:10.2pt;height:1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4,25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" path="m,240l191,r13,11l13,250,,240xe" stroked="f">
                <v:fill r:id="rId8" o:title="" recolor="t" type="tile"/>
                <v:path arrowok="t" o:connecttype="custom" o:connectlocs="0,96774000;77015975,0;82257900,4435475;5241925,100806250;0,96774000" o:connectangles="0,0,0,0,0"/>
              </v:shape>
            </w:pict>
          </mc:Fallback>
        </mc:AlternateContent>
      </w:r>
      <w:r>
        <w:rPr>
          <w:noProof/>
        </w:rPr>
        <mc:AlternateContent>
          <mc:Choice Requires="wps">
            <w:drawing>
              <wp:anchor distT="0" distB="0" distL="114300" distR="114300" simplePos="0" relativeHeight="251649024" behindDoc="0" locked="0" layoutInCell="1" allowOverlap="1" wp14:anchorId="1CB26186" wp14:editId="3E6C5FE4">
                <wp:simplePos x="0" y="0"/>
                <wp:positionH relativeFrom="column">
                  <wp:posOffset>7129145</wp:posOffset>
                </wp:positionH>
                <wp:positionV relativeFrom="paragraph">
                  <wp:posOffset>1944370</wp:posOffset>
                </wp:positionV>
                <wp:extent cx="132080" cy="161290"/>
                <wp:effectExtent l="0" t="0" r="0" b="0"/>
                <wp:wrapNone/>
                <wp:docPr id="23"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 cy="161290"/>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D3EF4" id="Rectangle 227" o:spid="_x0000_s1026" style="position:absolute;margin-left:561.35pt;margin-top:153.1pt;width:10.4pt;height:1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" fillcolor="black" stroked="f"/>
            </w:pict>
          </mc:Fallback>
        </mc:AlternateContent>
      </w:r>
      <w:r>
        <w:rPr>
          <w:noProof/>
        </w:rPr>
        <mc:AlternateContent>
          <mc:Choice Requires="wps">
            <w:drawing>
              <wp:anchor distT="0" distB="0" distL="114300" distR="114300" simplePos="0" relativeHeight="251648000" behindDoc="0" locked="0" layoutInCell="1" allowOverlap="1" wp14:anchorId="65375DDD" wp14:editId="03A808D3">
                <wp:simplePos x="0" y="0"/>
                <wp:positionH relativeFrom="column">
                  <wp:posOffset>7043420</wp:posOffset>
                </wp:positionH>
                <wp:positionV relativeFrom="paragraph">
                  <wp:posOffset>2032000</wp:posOffset>
                </wp:positionV>
                <wp:extent cx="91440" cy="60325"/>
                <wp:effectExtent l="0" t="0" r="3810" b="15875"/>
                <wp:wrapNone/>
                <wp:docPr id="22" name="Lin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60325"/>
                        </a:xfrm>
                        <a:prstGeom prst="line">
                          <a:avLst/>
                        </a:prstGeom>
                        <a:noFill/>
                        <a:ln w="10795">
                          <a:solidFill>
                            <a:srgbClr val="000000"/>
                          </a:solidFill>
                          <a:round/>
                          <a:headEnd/>
                          <a:tailEn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73AFD" id="Line 226"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6pt,160pt" to="561.8pt,1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" strokeweight=".85pt"/>
            </w:pict>
          </mc:Fallback>
        </mc:AlternateContent>
      </w:r>
      <w:r>
        <w:rPr>
          <w:noProof/>
        </w:rPr>
        <mc:AlternateContent>
          <mc:Choice Requires="wps">
            <w:drawing>
              <wp:anchor distT="0" distB="0" distL="114300" distR="114300" simplePos="0" relativeHeight="251646976" behindDoc="0" locked="0" layoutInCell="1" allowOverlap="1" wp14:anchorId="3A785E4C" wp14:editId="2461A242">
                <wp:simplePos x="0" y="0"/>
                <wp:positionH relativeFrom="column">
                  <wp:posOffset>7039610</wp:posOffset>
                </wp:positionH>
                <wp:positionV relativeFrom="paragraph">
                  <wp:posOffset>2034540</wp:posOffset>
                </wp:positionV>
                <wp:extent cx="99060" cy="71120"/>
                <wp:effectExtent l="0" t="0" r="0" b="0"/>
                <wp:wrapNone/>
                <wp:docPr id="21"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71120"/>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E6634" id="Rectangle 225" o:spid="_x0000_s1026" style="position:absolute;margin-left:554.3pt;margin-top:160.2pt;width:7.8pt;height:5.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" fillcolor="black" stroked="f"/>
            </w:pict>
          </mc:Fallback>
        </mc:AlternateContent>
      </w:r>
      <w:r>
        <w:rPr>
          <w:noProof/>
        </w:rPr>
        <mc:AlternateContent>
          <mc:Choice Requires="wps">
            <w:drawing>
              <wp:anchor distT="0" distB="0" distL="114300" distR="114300" simplePos="0" relativeHeight="251645952" behindDoc="0" locked="0" layoutInCell="1" allowOverlap="1" wp14:anchorId="6730E849" wp14:editId="4CBE4166">
                <wp:simplePos x="0" y="0"/>
                <wp:positionH relativeFrom="column">
                  <wp:posOffset>7040880</wp:posOffset>
                </wp:positionH>
                <wp:positionV relativeFrom="paragraph">
                  <wp:posOffset>2035810</wp:posOffset>
                </wp:positionV>
                <wp:extent cx="96520" cy="69850"/>
                <wp:effectExtent l="1905" t="0" r="6350" b="6350"/>
                <wp:wrapNone/>
                <wp:docPr id="6" name="Freeform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520" cy="69850"/>
                        </a:xfrm>
                        <a:custGeom>
                          <a:avLst/>
                          <a:gdLst>
                            <a:gd name="T0" fmla="*/ 5715 w 152"/>
                            <a:gd name="T1" fmla="*/ 0 h 110"/>
                            <a:gd name="T2" fmla="*/ 96520 w 152"/>
                            <a:gd name="T3" fmla="*/ 60960 h 110"/>
                            <a:gd name="T4" fmla="*/ 90805 w 152"/>
                            <a:gd name="T5" fmla="*/ 69850 h 110"/>
                            <a:gd name="T6" fmla="*/ 0 w 152"/>
                            <a:gd name="T7" fmla="*/ 8890 h 110"/>
                            <a:gd name="T8" fmla="*/ 5715 w 152"/>
                            <a:gd name="T9" fmla="*/ 0 h 1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2" h="110">
                              <a:moveTo>
                                <a:pt x="9" y="0"/>
                              </a:moveTo>
                              <a:lnTo>
                                <a:pt x="152" y="96"/>
                              </a:lnTo>
                              <a:lnTo>
                                <a:pt x="143" y="110"/>
                              </a:lnTo>
                              <a:lnTo>
                                <a:pt x="0" y="14"/>
                              </a:lnTo>
                              <a:lnTo>
                                <a:pt x="9" y="0"/>
                              </a:lnTo>
                              <a:close/>
                            </a:path>
                          </a:pathLst>
                        </a:custGeom>
                        <a:blipFill dpi="0" rotWithShape="0">
                          <a:blip r:embed="rId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86C88" id="Freeform 224" o:spid="_x0000_s1026" style="position:absolute;margin-left:554.4pt;margin-top:160.3pt;width:7.6pt;height: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2,11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" path="m9,l152,96r-9,14l,14,9,xe" stroked="f">
                <v:fill r:id="rId8" o:title="" recolor="t" type="tile"/>
                <v:path arrowok="t" o:connecttype="custom" o:connectlocs="3629025,0;61290200,38709600;57661175,44354750;0,5645150;3629025,0" o:connectangles="0,0,0,0,0"/>
              </v:shape>
            </w:pict>
          </mc:Fallback>
        </mc:AlternateContent>
      </w:r>
      <w:r>
        <w:rPr>
          <w:noProof/>
        </w:rPr>
        <mc:AlternateContent>
          <mc:Choice Requires="wps">
            <w:drawing>
              <wp:anchor distT="0" distB="0" distL="114300" distR="114300" simplePos="0" relativeHeight="251644928" behindDoc="0" locked="0" layoutInCell="1" allowOverlap="1" wp14:anchorId="6E883632" wp14:editId="3F5B25E9">
                <wp:simplePos x="0" y="0"/>
                <wp:positionH relativeFrom="column">
                  <wp:posOffset>7039610</wp:posOffset>
                </wp:positionH>
                <wp:positionV relativeFrom="paragraph">
                  <wp:posOffset>2034540</wp:posOffset>
                </wp:positionV>
                <wp:extent cx="99060" cy="71120"/>
                <wp:effectExtent l="0" t="0" r="0" b="0"/>
                <wp:wrapNone/>
                <wp:docPr id="19"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71120"/>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8ACEC" id="Rectangle 223" o:spid="_x0000_s1026" style="position:absolute;margin-left:554.3pt;margin-top:160.2pt;width:7.8pt;height:5.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" fillcolor="black" stroked="f"/>
            </w:pict>
          </mc:Fallback>
        </mc:AlternateContent>
      </w:r>
      <w:r>
        <w:rPr>
          <w:noProof/>
        </w:rPr>
        <mc:AlternateContent>
          <mc:Choice Requires="wps">
            <w:drawing>
              <wp:anchor distT="0" distB="0" distL="114300" distR="114300" simplePos="0" relativeHeight="251660288" behindDoc="0" locked="0" layoutInCell="1" allowOverlap="1" wp14:anchorId="1ACB423B" wp14:editId="1B4987FC">
                <wp:simplePos x="0" y="0"/>
                <wp:positionH relativeFrom="column">
                  <wp:posOffset>7134860</wp:posOffset>
                </wp:positionH>
                <wp:positionV relativeFrom="paragraph">
                  <wp:posOffset>2366010</wp:posOffset>
                </wp:positionV>
                <wp:extent cx="120650" cy="152400"/>
                <wp:effectExtent l="0" t="0" r="12700" b="0"/>
                <wp:wrapNone/>
                <wp:docPr id="18" name="Lin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0650" cy="152400"/>
                        </a:xfrm>
                        <a:prstGeom prst="line">
                          <a:avLst/>
                        </a:prstGeom>
                        <a:noFill/>
                        <a:ln w="10795">
                          <a:solidFill>
                            <a:srgbClr val="000000"/>
                          </a:solidFill>
                          <a:round/>
                          <a:headEnd/>
                          <a:tailEn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74D30" id="Line 238"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8pt,186.3pt" to="571.3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" strokeweight=".85pt"/>
            </w:pict>
          </mc:Fallback>
        </mc:AlternateContent>
      </w:r>
      <w:r>
        <w:rPr>
          <w:noProof/>
        </w:rPr>
        <mc:AlternateContent>
          <mc:Choice Requires="wps">
            <w:drawing>
              <wp:anchor distT="0" distB="0" distL="114300" distR="114300" simplePos="0" relativeHeight="251659264" behindDoc="0" locked="0" layoutInCell="1" allowOverlap="1" wp14:anchorId="0BB558E8" wp14:editId="1D730FDA">
                <wp:simplePos x="0" y="0"/>
                <wp:positionH relativeFrom="column">
                  <wp:posOffset>7129145</wp:posOffset>
                </wp:positionH>
                <wp:positionV relativeFrom="paragraph">
                  <wp:posOffset>2370455</wp:posOffset>
                </wp:positionV>
                <wp:extent cx="132080" cy="161290"/>
                <wp:effectExtent l="0" t="0" r="0" b="0"/>
                <wp:wrapNone/>
                <wp:docPr id="17" name="Rectangle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 cy="161290"/>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0EDF4" id="Rectangle 237" o:spid="_x0000_s1026" style="position:absolute;margin-left:561.35pt;margin-top:186.65pt;width:10.4pt;height:1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" fillcolor="black" stroked="f"/>
            </w:pict>
          </mc:Fallback>
        </mc:AlternateContent>
      </w:r>
      <w:r>
        <w:rPr>
          <w:noProof/>
        </w:rPr>
        <mc:AlternateContent>
          <mc:Choice Requires="wps">
            <w:drawing>
              <wp:anchor distT="0" distB="0" distL="114300" distR="114300" simplePos="0" relativeHeight="251658240" behindDoc="0" locked="0" layoutInCell="1" allowOverlap="1" wp14:anchorId="7CB8BF27" wp14:editId="48327DC7">
                <wp:simplePos x="0" y="0"/>
                <wp:positionH relativeFrom="column">
                  <wp:posOffset>7130415</wp:posOffset>
                </wp:positionH>
                <wp:positionV relativeFrom="paragraph">
                  <wp:posOffset>2370455</wp:posOffset>
                </wp:positionV>
                <wp:extent cx="129540" cy="160020"/>
                <wp:effectExtent l="5715" t="1270" r="7620" b="635"/>
                <wp:wrapNone/>
                <wp:docPr id="5" name="Freeform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 cy="160020"/>
                        </a:xfrm>
                        <a:custGeom>
                          <a:avLst/>
                          <a:gdLst>
                            <a:gd name="T0" fmla="*/ 0 w 204"/>
                            <a:gd name="T1" fmla="*/ 151765 h 252"/>
                            <a:gd name="T2" fmla="*/ 121285 w 204"/>
                            <a:gd name="T3" fmla="*/ 0 h 252"/>
                            <a:gd name="T4" fmla="*/ 129540 w 204"/>
                            <a:gd name="T5" fmla="*/ 7620 h 252"/>
                            <a:gd name="T6" fmla="*/ 8255 w 204"/>
                            <a:gd name="T7" fmla="*/ 160020 h 252"/>
                            <a:gd name="T8" fmla="*/ 0 w 204"/>
                            <a:gd name="T9" fmla="*/ 151765 h 25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4" h="252">
                              <a:moveTo>
                                <a:pt x="0" y="239"/>
                              </a:moveTo>
                              <a:lnTo>
                                <a:pt x="191" y="0"/>
                              </a:lnTo>
                              <a:lnTo>
                                <a:pt x="204" y="12"/>
                              </a:lnTo>
                              <a:lnTo>
                                <a:pt x="13" y="252"/>
                              </a:lnTo>
                              <a:lnTo>
                                <a:pt x="0" y="239"/>
                              </a:lnTo>
                              <a:close/>
                            </a:path>
                          </a:pathLst>
                        </a:custGeom>
                        <a:blipFill dpi="0" rotWithShape="0">
                          <a:blip r:embed="rId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7D52C" id="Freeform 236" o:spid="_x0000_s1026" style="position:absolute;margin-left:561.45pt;margin-top:186.65pt;width:10.2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4,252"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" path="m,239l191,r13,12l13,252,,239xe" stroked="f">
                <v:fill r:id="rId8" o:title="" recolor="t" type="tile"/>
                <v:path arrowok="t" o:connecttype="custom" o:connectlocs="0,96370775;77015975,0;82257900,4838700;5241925,101612700;0,96370775" o:connectangles="0,0,0,0,0"/>
              </v:shape>
            </w:pict>
          </mc:Fallback>
        </mc:AlternateContent>
      </w:r>
      <w:r>
        <w:rPr>
          <w:noProof/>
        </w:rPr>
        <mc:AlternateContent>
          <mc:Choice Requires="wps">
            <w:drawing>
              <wp:anchor distT="0" distB="0" distL="114300" distR="114300" simplePos="0" relativeHeight="251657216" behindDoc="0" locked="0" layoutInCell="1" allowOverlap="1" wp14:anchorId="3EBDB11E" wp14:editId="6D6057AD">
                <wp:simplePos x="0" y="0"/>
                <wp:positionH relativeFrom="column">
                  <wp:posOffset>7129145</wp:posOffset>
                </wp:positionH>
                <wp:positionV relativeFrom="paragraph">
                  <wp:posOffset>2370455</wp:posOffset>
                </wp:positionV>
                <wp:extent cx="132080" cy="161290"/>
                <wp:effectExtent l="0" t="0" r="0" b="0"/>
                <wp:wrapNone/>
                <wp:docPr id="15" name="Rectangl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 cy="161290"/>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ED22B" id="Rectangle 235" o:spid="_x0000_s1026" style="position:absolute;margin-left:561.35pt;margin-top:186.65pt;width:10.4pt;height:1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" fillcolor="black" stroked="f"/>
            </w:pict>
          </mc:Fallback>
        </mc:AlternateContent>
      </w:r>
      <w:r>
        <w:rPr>
          <w:noProof/>
        </w:rPr>
        <mc:AlternateContent>
          <mc:Choice Requires="wps">
            <w:drawing>
              <wp:anchor distT="0" distB="0" distL="114300" distR="114300" simplePos="0" relativeHeight="251656192" behindDoc="0" locked="0" layoutInCell="1" allowOverlap="1" wp14:anchorId="771BA8CA" wp14:editId="26917D1C">
                <wp:simplePos x="0" y="0"/>
                <wp:positionH relativeFrom="column">
                  <wp:posOffset>7043420</wp:posOffset>
                </wp:positionH>
                <wp:positionV relativeFrom="paragraph">
                  <wp:posOffset>2456180</wp:posOffset>
                </wp:positionV>
                <wp:extent cx="91440" cy="62230"/>
                <wp:effectExtent l="0" t="0" r="3810" b="13970"/>
                <wp:wrapNone/>
                <wp:docPr id="14" name="Lin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62230"/>
                        </a:xfrm>
                        <a:prstGeom prst="line">
                          <a:avLst/>
                        </a:prstGeom>
                        <a:noFill/>
                        <a:ln w="10795">
                          <a:solidFill>
                            <a:srgbClr val="000000"/>
                          </a:solidFill>
                          <a:round/>
                          <a:headEnd/>
                          <a:tailEn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5B084D" id="Line 23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6pt,193.4pt" to="561.8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" strokeweight=".85pt"/>
            </w:pict>
          </mc:Fallback>
        </mc:AlternateContent>
      </w:r>
      <w:r>
        <w:rPr>
          <w:noProof/>
        </w:rPr>
        <mc:AlternateContent>
          <mc:Choice Requires="wps">
            <w:drawing>
              <wp:anchor distT="0" distB="0" distL="114300" distR="114300" simplePos="0" relativeHeight="251655168" behindDoc="0" locked="0" layoutInCell="1" allowOverlap="1" wp14:anchorId="2DD7107B" wp14:editId="193541B0">
                <wp:simplePos x="0" y="0"/>
                <wp:positionH relativeFrom="column">
                  <wp:posOffset>7039610</wp:posOffset>
                </wp:positionH>
                <wp:positionV relativeFrom="paragraph">
                  <wp:posOffset>2459990</wp:posOffset>
                </wp:positionV>
                <wp:extent cx="99060" cy="71755"/>
                <wp:effectExtent l="0" t="0" r="0" b="0"/>
                <wp:wrapNone/>
                <wp:docPr id="13"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71755"/>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44337" id="Rectangle 233" o:spid="_x0000_s1026" style="position:absolute;margin-left:554.3pt;margin-top:193.7pt;width:7.8pt;height:5.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" fillcolor="black" stroked="f"/>
            </w:pict>
          </mc:Fallback>
        </mc:AlternateContent>
      </w:r>
      <w:r>
        <w:rPr>
          <w:noProof/>
        </w:rPr>
        <mc:AlternateContent>
          <mc:Choice Requires="wps">
            <w:drawing>
              <wp:anchor distT="0" distB="0" distL="114300" distR="114300" simplePos="0" relativeHeight="251654144" behindDoc="0" locked="0" layoutInCell="1" allowOverlap="1" wp14:anchorId="1A1D9253" wp14:editId="264B2DEA">
                <wp:simplePos x="0" y="0"/>
                <wp:positionH relativeFrom="column">
                  <wp:posOffset>7040880</wp:posOffset>
                </wp:positionH>
                <wp:positionV relativeFrom="paragraph">
                  <wp:posOffset>2459990</wp:posOffset>
                </wp:positionV>
                <wp:extent cx="96520" cy="70485"/>
                <wp:effectExtent l="1905" t="5080" r="6350" b="635"/>
                <wp:wrapNone/>
                <wp:docPr id="4" name="Freeform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520" cy="70485"/>
                        </a:xfrm>
                        <a:custGeom>
                          <a:avLst/>
                          <a:gdLst>
                            <a:gd name="T0" fmla="*/ 5715 w 152"/>
                            <a:gd name="T1" fmla="*/ 0 h 111"/>
                            <a:gd name="T2" fmla="*/ 96520 w 152"/>
                            <a:gd name="T3" fmla="*/ 62230 h 111"/>
                            <a:gd name="T4" fmla="*/ 90805 w 152"/>
                            <a:gd name="T5" fmla="*/ 70485 h 111"/>
                            <a:gd name="T6" fmla="*/ 0 w 152"/>
                            <a:gd name="T7" fmla="*/ 9525 h 111"/>
                            <a:gd name="T8" fmla="*/ 5715 w 152"/>
                            <a:gd name="T9" fmla="*/ 0 h 1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2" h="111">
                              <a:moveTo>
                                <a:pt x="9" y="0"/>
                              </a:moveTo>
                              <a:lnTo>
                                <a:pt x="152" y="98"/>
                              </a:lnTo>
                              <a:lnTo>
                                <a:pt x="143" y="111"/>
                              </a:lnTo>
                              <a:lnTo>
                                <a:pt x="0" y="15"/>
                              </a:lnTo>
                              <a:lnTo>
                                <a:pt x="9" y="0"/>
                              </a:lnTo>
                              <a:close/>
                            </a:path>
                          </a:pathLst>
                        </a:custGeom>
                        <a:blipFill dpi="0" rotWithShape="0">
                          <a:blip r:embed="rId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C606A4" id="Freeform 232" o:spid="_x0000_s1026" style="position:absolute;margin-left:554.4pt;margin-top:193.7pt;width:7.6pt;height:5.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2,111"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" path="m9,l152,98r-9,13l,15,9,xe" stroked="f">
                <v:fill r:id="rId8" o:title="" recolor="t" type="tile"/>
                <v:path arrowok="t" o:connecttype="custom" o:connectlocs="3629025,0;61290200,39516050;57661175,44757975;0,6048375;3629025,0" o:connectangles="0,0,0,0,0"/>
              </v:shape>
            </w:pict>
          </mc:Fallback>
        </mc:AlternateContent>
      </w:r>
      <w:r>
        <w:rPr>
          <w:noProof/>
        </w:rPr>
        <mc:AlternateContent>
          <mc:Choice Requires="wps">
            <w:drawing>
              <wp:anchor distT="0" distB="0" distL="114300" distR="114300" simplePos="0" relativeHeight="251653120" behindDoc="0" locked="0" layoutInCell="1" allowOverlap="1" wp14:anchorId="357ECEBE" wp14:editId="308CD4BB">
                <wp:simplePos x="0" y="0"/>
                <wp:positionH relativeFrom="column">
                  <wp:posOffset>7039610</wp:posOffset>
                </wp:positionH>
                <wp:positionV relativeFrom="paragraph">
                  <wp:posOffset>2459990</wp:posOffset>
                </wp:positionV>
                <wp:extent cx="99060" cy="71755"/>
                <wp:effectExtent l="0" t="0" r="0" b="0"/>
                <wp:wrapNone/>
                <wp:docPr id="11"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71755"/>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3489F" id="Rectangle 231" o:spid="_x0000_s1026" style="position:absolute;margin-left:554.3pt;margin-top:193.7pt;width:7.8pt;height:5.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" fillcolor="black" stroked="f"/>
            </w:pict>
          </mc:Fallback>
        </mc:AlternateContent>
      </w:r>
      <w:r>
        <w:rPr>
          <w:noProof/>
        </w:rPr>
        <mc:AlternateContent>
          <mc:Choice Requires="wps">
            <w:drawing>
              <wp:anchor distT="0" distB="0" distL="114300" distR="114300" simplePos="0" relativeHeight="251668480" behindDoc="0" locked="0" layoutInCell="1" allowOverlap="1" wp14:anchorId="3B9EEEA6" wp14:editId="32AD6E85">
                <wp:simplePos x="0" y="0"/>
                <wp:positionH relativeFrom="column">
                  <wp:posOffset>7134860</wp:posOffset>
                </wp:positionH>
                <wp:positionV relativeFrom="paragraph">
                  <wp:posOffset>2851785</wp:posOffset>
                </wp:positionV>
                <wp:extent cx="120650" cy="151765"/>
                <wp:effectExtent l="0" t="0" r="12700" b="635"/>
                <wp:wrapNone/>
                <wp:docPr id="10" name="Lin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0650" cy="151765"/>
                        </a:xfrm>
                        <a:prstGeom prst="line">
                          <a:avLst/>
                        </a:prstGeom>
                        <a:noFill/>
                        <a:ln w="10795">
                          <a:solidFill>
                            <a:srgbClr val="000000"/>
                          </a:solidFill>
                          <a:round/>
                          <a:headEnd/>
                          <a:tailEn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85D140" id="Line 246"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8pt,224.55pt" to="571.3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" strokeweight=".85pt"/>
            </w:pict>
          </mc:Fallback>
        </mc:AlternateContent>
      </w:r>
      <w:r>
        <w:rPr>
          <w:noProof/>
        </w:rPr>
        <mc:AlternateContent>
          <mc:Choice Requires="wps">
            <w:drawing>
              <wp:anchor distT="0" distB="0" distL="114300" distR="114300" simplePos="0" relativeHeight="251667456" behindDoc="0" locked="0" layoutInCell="1" allowOverlap="1" wp14:anchorId="415E5D60" wp14:editId="08EB524C">
                <wp:simplePos x="0" y="0"/>
                <wp:positionH relativeFrom="column">
                  <wp:posOffset>7129145</wp:posOffset>
                </wp:positionH>
                <wp:positionV relativeFrom="paragraph">
                  <wp:posOffset>2856865</wp:posOffset>
                </wp:positionV>
                <wp:extent cx="132080" cy="161290"/>
                <wp:effectExtent l="0" t="0" r="0" b="0"/>
                <wp:wrapNone/>
                <wp:docPr id="9"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 cy="161290"/>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D8956" id="Rectangle 245" o:spid="_x0000_s1026" style="position:absolute;margin-left:561.35pt;margin-top:224.95pt;width:10.4pt;height:1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" fillcolor="black" stroked="f"/>
            </w:pict>
          </mc:Fallback>
        </mc:AlternateContent>
      </w:r>
      <w:r>
        <w:rPr>
          <w:noProof/>
        </w:rPr>
        <mc:AlternateContent>
          <mc:Choice Requires="wps">
            <w:drawing>
              <wp:anchor distT="0" distB="0" distL="114300" distR="114300" simplePos="0" relativeHeight="251666432" behindDoc="0" locked="0" layoutInCell="1" allowOverlap="1" wp14:anchorId="590C3006" wp14:editId="16F4DC96">
                <wp:simplePos x="0" y="0"/>
                <wp:positionH relativeFrom="column">
                  <wp:posOffset>7130415</wp:posOffset>
                </wp:positionH>
                <wp:positionV relativeFrom="paragraph">
                  <wp:posOffset>2856865</wp:posOffset>
                </wp:positionV>
                <wp:extent cx="129540" cy="158750"/>
                <wp:effectExtent l="5715" t="1905" r="7620" b="1270"/>
                <wp:wrapNone/>
                <wp:docPr id="3" name="Freeform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 cy="158750"/>
                        </a:xfrm>
                        <a:custGeom>
                          <a:avLst/>
                          <a:gdLst>
                            <a:gd name="T0" fmla="*/ 0 w 204"/>
                            <a:gd name="T1" fmla="*/ 151765 h 250"/>
                            <a:gd name="T2" fmla="*/ 121285 w 204"/>
                            <a:gd name="T3" fmla="*/ 0 h 250"/>
                            <a:gd name="T4" fmla="*/ 129540 w 204"/>
                            <a:gd name="T5" fmla="*/ 6350 h 250"/>
                            <a:gd name="T6" fmla="*/ 8255 w 204"/>
                            <a:gd name="T7" fmla="*/ 158750 h 250"/>
                            <a:gd name="T8" fmla="*/ 0 w 204"/>
                            <a:gd name="T9" fmla="*/ 151765 h 2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4" h="250">
                              <a:moveTo>
                                <a:pt x="0" y="239"/>
                              </a:moveTo>
                              <a:lnTo>
                                <a:pt x="191" y="0"/>
                              </a:lnTo>
                              <a:lnTo>
                                <a:pt x="204" y="10"/>
                              </a:lnTo>
                              <a:lnTo>
                                <a:pt x="13" y="250"/>
                              </a:lnTo>
                              <a:lnTo>
                                <a:pt x="0" y="239"/>
                              </a:lnTo>
                              <a:close/>
                            </a:path>
                          </a:pathLst>
                        </a:custGeom>
                        <a:blipFill dpi="0" rotWithShape="0">
                          <a:blip r:embed="rId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5D0F5C" id="Freeform 244" o:spid="_x0000_s1026" style="position:absolute;margin-left:561.45pt;margin-top:224.95pt;width:10.2pt;height: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4,25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" path="m,239l191,r13,10l13,250,,239xe" stroked="f">
                <v:fill r:id="rId8" o:title="" recolor="t" type="tile"/>
                <v:path arrowok="t" o:connecttype="custom" o:connectlocs="0,96370775;77015975,0;82257900,4032250;5241925,100806250;0,96370775" o:connectangles="0,0,0,0,0"/>
              </v:shape>
            </w:pict>
          </mc:Fallback>
        </mc:AlternateContent>
      </w:r>
      <w:r>
        <w:rPr>
          <w:noProof/>
        </w:rPr>
        <mc:AlternateContent>
          <mc:Choice Requires="wps">
            <w:drawing>
              <wp:anchor distT="0" distB="0" distL="114300" distR="114300" simplePos="0" relativeHeight="251665408" behindDoc="0" locked="0" layoutInCell="1" allowOverlap="1" wp14:anchorId="0B5ADA78" wp14:editId="0ED72413">
                <wp:simplePos x="0" y="0"/>
                <wp:positionH relativeFrom="column">
                  <wp:posOffset>7129145</wp:posOffset>
                </wp:positionH>
                <wp:positionV relativeFrom="paragraph">
                  <wp:posOffset>2856865</wp:posOffset>
                </wp:positionV>
                <wp:extent cx="132080" cy="161290"/>
                <wp:effectExtent l="0" t="0" r="0" b="0"/>
                <wp:wrapNone/>
                <wp:docPr id="12"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 cy="161290"/>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7E61F" id="Rectangle 243" o:spid="_x0000_s1026" style="position:absolute;margin-left:561.35pt;margin-top:224.95pt;width:10.4pt;height:1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" fillcolor="black" stroked="f"/>
            </w:pict>
          </mc:Fallback>
        </mc:AlternateContent>
      </w:r>
      <w:r>
        <w:rPr>
          <w:noProof/>
        </w:rPr>
        <mc:AlternateContent>
          <mc:Choice Requires="wps">
            <w:drawing>
              <wp:anchor distT="0" distB="0" distL="114300" distR="114300" simplePos="0" relativeHeight="251664384" behindDoc="0" locked="0" layoutInCell="1" allowOverlap="1" wp14:anchorId="7B4EE391" wp14:editId="207FB274">
                <wp:simplePos x="0" y="0"/>
                <wp:positionH relativeFrom="column">
                  <wp:posOffset>7043420</wp:posOffset>
                </wp:positionH>
                <wp:positionV relativeFrom="paragraph">
                  <wp:posOffset>2942590</wp:posOffset>
                </wp:positionV>
                <wp:extent cx="91440" cy="60960"/>
                <wp:effectExtent l="0" t="0" r="3810" b="15240"/>
                <wp:wrapNone/>
                <wp:docPr id="16"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60960"/>
                        </a:xfrm>
                        <a:prstGeom prst="line">
                          <a:avLst/>
                        </a:prstGeom>
                        <a:noFill/>
                        <a:ln w="10795">
                          <a:solidFill>
                            <a:srgbClr val="000000"/>
                          </a:solidFill>
                          <a:round/>
                          <a:headEnd/>
                          <a:tailEn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140B0" id="Line 24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6pt,231.7pt" to="561.8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" strokeweight=".85pt"/>
            </w:pict>
          </mc:Fallback>
        </mc:AlternateContent>
      </w:r>
      <w:r>
        <w:rPr>
          <w:noProof/>
        </w:rPr>
        <mc:AlternateContent>
          <mc:Choice Requires="wps">
            <w:drawing>
              <wp:anchor distT="0" distB="0" distL="114300" distR="114300" simplePos="0" relativeHeight="251663360" behindDoc="0" locked="0" layoutInCell="1" allowOverlap="1" wp14:anchorId="35FCA362" wp14:editId="7F8E4BFA">
                <wp:simplePos x="0" y="0"/>
                <wp:positionH relativeFrom="column">
                  <wp:posOffset>7039610</wp:posOffset>
                </wp:positionH>
                <wp:positionV relativeFrom="paragraph">
                  <wp:posOffset>2946400</wp:posOffset>
                </wp:positionV>
                <wp:extent cx="99060" cy="71755"/>
                <wp:effectExtent l="0" t="0" r="0" b="0"/>
                <wp:wrapNone/>
                <wp:docPr id="20" name="Rectangl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71755"/>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3FD24" id="Rectangle 241" o:spid="_x0000_s1026" style="position:absolute;margin-left:554.3pt;margin-top:232pt;width:7.8pt;height: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" fillcolor="black" stroked="f"/>
            </w:pict>
          </mc:Fallback>
        </mc:AlternateContent>
      </w:r>
      <w:r>
        <w:rPr>
          <w:noProof/>
        </w:rPr>
        <mc:AlternateContent>
          <mc:Choice Requires="wps">
            <w:drawing>
              <wp:anchor distT="0" distB="0" distL="114300" distR="114300" simplePos="0" relativeHeight="251662336" behindDoc="0" locked="0" layoutInCell="1" allowOverlap="1" wp14:anchorId="492792E4" wp14:editId="5B5D73BA">
                <wp:simplePos x="0" y="0"/>
                <wp:positionH relativeFrom="column">
                  <wp:posOffset>7040880</wp:posOffset>
                </wp:positionH>
                <wp:positionV relativeFrom="paragraph">
                  <wp:posOffset>2946400</wp:posOffset>
                </wp:positionV>
                <wp:extent cx="96520" cy="70485"/>
                <wp:effectExtent l="1905" t="5715" r="6350" b="0"/>
                <wp:wrapNone/>
                <wp:docPr id="2" name="Freeform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520" cy="70485"/>
                        </a:xfrm>
                        <a:custGeom>
                          <a:avLst/>
                          <a:gdLst>
                            <a:gd name="T0" fmla="*/ 5715 w 152"/>
                            <a:gd name="T1" fmla="*/ 0 h 111"/>
                            <a:gd name="T2" fmla="*/ 96520 w 152"/>
                            <a:gd name="T3" fmla="*/ 60960 h 111"/>
                            <a:gd name="T4" fmla="*/ 90805 w 152"/>
                            <a:gd name="T5" fmla="*/ 70485 h 111"/>
                            <a:gd name="T6" fmla="*/ 0 w 152"/>
                            <a:gd name="T7" fmla="*/ 9525 h 111"/>
                            <a:gd name="T8" fmla="*/ 5715 w 152"/>
                            <a:gd name="T9" fmla="*/ 0 h 1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2" h="111">
                              <a:moveTo>
                                <a:pt x="9" y="0"/>
                              </a:moveTo>
                              <a:lnTo>
                                <a:pt x="152" y="96"/>
                              </a:lnTo>
                              <a:lnTo>
                                <a:pt x="143" y="111"/>
                              </a:lnTo>
                              <a:lnTo>
                                <a:pt x="0" y="15"/>
                              </a:lnTo>
                              <a:lnTo>
                                <a:pt x="9" y="0"/>
                              </a:lnTo>
                              <a:close/>
                            </a:path>
                          </a:pathLst>
                        </a:custGeom>
                        <a:blipFill dpi="0" rotWithShape="0">
                          <a:blip r:embed="rId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3B383F" id="Freeform 240" o:spid="_x0000_s1026" style="position:absolute;margin-left:554.4pt;margin-top:232pt;width:7.6pt;height: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2,111"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" path="m9,l152,96r-9,15l,15,9,xe" stroked="f">
                <v:fill r:id="rId8" o:title="" recolor="t" type="tile"/>
                <v:path arrowok="t" o:connecttype="custom" o:connectlocs="3629025,0;61290200,38709600;57661175,44757975;0,6048375;3629025,0" o:connectangles="0,0,0,0,0"/>
              </v:shape>
            </w:pict>
          </mc:Fallback>
        </mc:AlternateContent>
      </w:r>
      <w:r>
        <w:rPr>
          <w:noProof/>
        </w:rPr>
        <mc:AlternateContent>
          <mc:Choice Requires="wps">
            <w:drawing>
              <wp:anchor distT="0" distB="0" distL="114300" distR="114300" simplePos="0" relativeHeight="251661312" behindDoc="0" locked="0" layoutInCell="1" allowOverlap="1" wp14:anchorId="776883CB" wp14:editId="3D8F98BE">
                <wp:simplePos x="0" y="0"/>
                <wp:positionH relativeFrom="column">
                  <wp:posOffset>7039610</wp:posOffset>
                </wp:positionH>
                <wp:positionV relativeFrom="paragraph">
                  <wp:posOffset>2946400</wp:posOffset>
                </wp:positionV>
                <wp:extent cx="99060" cy="71755"/>
                <wp:effectExtent l="0" t="0" r="0" b="0"/>
                <wp:wrapNone/>
                <wp:docPr id="30" name="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71755"/>
                        </a:xfrm>
                        <a:prstGeom prst="rect">
                          <a:avLst/>
                        </a:prstGeom>
                        <a:solidFill>
                          <a:srgbClr val="000000"/>
                        </a:solidFill>
                        <a:ln>
                          <a:noFill/>
                        </a:ln>
                        <a:extLst>
                          <a:ext uri="{91240B29-F687-4f45-9708-019B960494DF}">
                            <a14:hiddenLine xmlns:a14="http://schemas.microsoft.com/office/drawing/2010/main" xmlns=""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2B8CC" id="Rectangle 239" o:spid="_x0000_s1026" style="position:absolute;margin-left:554.3pt;margin-top:232pt;width:7.8pt;height: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" fillcolor="black" stroked="f"/>
            </w:pict>
          </mc:Fallback>
        </mc:AlternateContent>
      </w:r>
      <w:r>
        <w:rPr>
          <w:noProof/>
        </w:rPr>
        <mc:AlternateContent>
          <mc:Choice Requires="wps">
            <w:drawing>
              <wp:anchor distT="0" distB="0" distL="114300" distR="114300" simplePos="0" relativeHeight="251669504" behindDoc="0" locked="0" layoutInCell="1" allowOverlap="1" wp14:anchorId="15DD71A6" wp14:editId="4CB93A8E">
                <wp:simplePos x="0" y="0"/>
                <wp:positionH relativeFrom="column">
                  <wp:posOffset>6092190</wp:posOffset>
                </wp:positionH>
                <wp:positionV relativeFrom="paragraph">
                  <wp:posOffset>631825</wp:posOffset>
                </wp:positionV>
                <wp:extent cx="28575" cy="116840"/>
                <wp:effectExtent l="0" t="0" r="0" b="0"/>
                <wp:wrapNone/>
                <wp:docPr id="31"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 cy="116840"/>
                        </a:xfrm>
                        <a:prstGeom prst="rect">
                          <a:avLst/>
                        </a:prstGeom>
                        <a:noFill/>
                        <a:ln>
                          <a:noFill/>
                        </a:ln>
                        <a:extLst>
                          <a:ext uri="{909E8E84-426E-40dd-AFC4-6F175D3DCCD1}">
                            <a14:hiddenFill xmlns:a14="http://schemas.microsoft.com/office/drawing/2010/main" xmlns="">
                              <a:solidFill>
                                <a:srgbClr val="FFFFFF"/>
                              </a:solidFill>
                            </a14:hiddenFill>
                          </a:ext>
                          <a:ext uri="{91240B29-F687-4f45-9708-019B960494DF}">
                            <a14:hiddenLine xmlns:a14="http://schemas.microsoft.com/office/drawing/2010/main" xmlns="" w="9525">
                              <a:solidFill>
                                <a:srgbClr val="000000"/>
                              </a:solidFill>
                              <a:miter lim="800000"/>
                              <a:headEnd/>
                              <a:tailEnd/>
                            </a14:hiddenLine>
                          </a:ext>
                        </a:extLst>
                      </wps:spPr>
                      <wps:txbx>
                        <w:txbxContent>
                          <w:p w14:paraId="229D8FB3" w14:textId="77777777" w:rsidR="00BD2339" w:rsidRDefault="00BD2339">
                            <w:r>
                              <w:rPr>
                                <w:rFonts w:ascii="Arial" w:hAnsi="Arial" w:cs="Arial"/>
                                <w:color w:val="000000"/>
                                <w:sz w:val="16"/>
                                <w:szCs w:val="16"/>
                                <w:lang w:val="en-US"/>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15DD71A6" id="Rectangle 249" o:spid="_x0000_s1038" style="position:absolute;margin-left:479.7pt;margin-top:49.75pt;width:2.25pt;height:9.2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" filled="f" stroked="f">
                <v:textbox style="mso-fit-shape-to-text:t" inset="0,0,0,0">
                  <w:txbxContent>
                    <w:p w14:paraId="229D8FB3" w14:textId="77777777" w:rsidR="00BD2339" w:rsidRDefault="00BD2339">
                      <w:r>
                        <w:rPr>
                          <w:rFonts w:ascii="Arial" w:hAnsi="Arial" w:cs="Arial"/>
                          <w:color w:val="000000"/>
                          <w:sz w:val="16"/>
                          <w:szCs w:val="16"/>
                          <w:lang w:val="en-US"/>
                        </w:rPr>
                        <w:t xml:space="preserve">. </w:t>
                      </w:r>
                    </w:p>
                  </w:txbxContent>
                </v:textbox>
              </v:rect>
            </w:pict>
          </mc:Fallback>
        </mc:AlternateContent>
      </w:r>
    </w:p>
    <w:p w14:paraId="57149F4F" w14:textId="77777777" w:rsidR="00B12820" w:rsidRDefault="005E487F" w:rsidP="00583520">
      <w:pPr>
        <w:jc w:val="center"/>
        <w:rPr>
          <w:b/>
          <w:sz w:val="32"/>
          <w:szCs w:val="32"/>
        </w:rPr>
      </w:pPr>
      <w:r w:rsidRPr="005E487F">
        <w:rPr>
          <w:b/>
          <w:sz w:val="32"/>
          <w:szCs w:val="32"/>
        </w:rPr>
        <w:t>Housekeeping</w:t>
      </w:r>
    </w:p>
    <w:p w14:paraId="4D308778" w14:textId="77777777" w:rsidR="00B12820" w:rsidRPr="00B12820" w:rsidRDefault="00B12820" w:rsidP="003F79BA">
      <w:pPr>
        <w:numPr>
          <w:ilvl w:val="0"/>
          <w:numId w:val="21"/>
        </w:numPr>
      </w:pPr>
      <w:r w:rsidRPr="00B12820">
        <w:t xml:space="preserve">Please label all personal belongings. </w:t>
      </w:r>
    </w:p>
    <w:p w14:paraId="59C9E467" w14:textId="77777777" w:rsidR="00B12820" w:rsidRPr="00B12820" w:rsidRDefault="00B20776" w:rsidP="003F79BA">
      <w:pPr>
        <w:numPr>
          <w:ilvl w:val="1"/>
          <w:numId w:val="21"/>
        </w:numPr>
      </w:pPr>
      <w:r>
        <w:t>Lunchboxes/ coats etc.</w:t>
      </w:r>
    </w:p>
    <w:p w14:paraId="314C2D25" w14:textId="77777777" w:rsidR="00B12820" w:rsidRPr="00B12820" w:rsidRDefault="00B12820" w:rsidP="003F79BA">
      <w:pPr>
        <w:numPr>
          <w:ilvl w:val="1"/>
          <w:numId w:val="21"/>
        </w:numPr>
      </w:pPr>
      <w:r w:rsidRPr="00B12820">
        <w:t xml:space="preserve">Water bottles </w:t>
      </w:r>
    </w:p>
    <w:p w14:paraId="526CA33B" w14:textId="77777777" w:rsidR="00B12820" w:rsidRPr="00B12820" w:rsidRDefault="00B12820" w:rsidP="003F79BA">
      <w:pPr>
        <w:numPr>
          <w:ilvl w:val="1"/>
          <w:numId w:val="21"/>
        </w:numPr>
      </w:pPr>
      <w:r w:rsidRPr="00B12820">
        <w:lastRenderedPageBreak/>
        <w:t>Uniforms</w:t>
      </w:r>
    </w:p>
    <w:p w14:paraId="2CBEF084" w14:textId="77777777" w:rsidR="00B12820" w:rsidRPr="00B12820" w:rsidRDefault="00B12820" w:rsidP="003F79BA">
      <w:pPr>
        <w:numPr>
          <w:ilvl w:val="1"/>
          <w:numId w:val="21"/>
        </w:numPr>
        <w:rPr>
          <w:lang w:val="en-US"/>
        </w:rPr>
      </w:pPr>
      <w:r w:rsidRPr="00B12820">
        <w:t>PE uniforms</w:t>
      </w:r>
    </w:p>
    <w:p w14:paraId="341DC8E0" w14:textId="77777777" w:rsidR="00B12820" w:rsidRPr="00B12820" w:rsidRDefault="00B12820" w:rsidP="00B12820">
      <w:pPr>
        <w:ind w:left="1080"/>
        <w:rPr>
          <w:lang w:val="en-US"/>
        </w:rPr>
      </w:pPr>
    </w:p>
    <w:p w14:paraId="75B019CE" w14:textId="77777777" w:rsidR="00B12820" w:rsidRPr="00B12820" w:rsidRDefault="00B12820" w:rsidP="003F79BA">
      <w:pPr>
        <w:numPr>
          <w:ilvl w:val="0"/>
          <w:numId w:val="21"/>
        </w:numPr>
      </w:pPr>
      <w:r w:rsidRPr="00B12820">
        <w:t>Please send in dinner money on Monday for the whole week.</w:t>
      </w:r>
    </w:p>
    <w:p w14:paraId="7FDAEB45" w14:textId="77777777" w:rsidR="00B12820" w:rsidRPr="00B12820" w:rsidRDefault="0049166F" w:rsidP="003F79BA">
      <w:pPr>
        <w:numPr>
          <w:ilvl w:val="0"/>
          <w:numId w:val="21"/>
        </w:numPr>
        <w:rPr>
          <w:bCs/>
        </w:rPr>
      </w:pPr>
      <w:r>
        <w:rPr>
          <w:bCs/>
        </w:rPr>
        <w:t>Teachers will supervise the children in the playground from</w:t>
      </w:r>
      <w:r w:rsidR="00B12820" w:rsidRPr="00B12820">
        <w:rPr>
          <w:bCs/>
        </w:rPr>
        <w:t xml:space="preserve"> 8.45 – 9.00</w:t>
      </w:r>
    </w:p>
    <w:p w14:paraId="0C80A497" w14:textId="77777777" w:rsidR="00B12820" w:rsidRPr="00B12820" w:rsidRDefault="00B12820" w:rsidP="003F79BA">
      <w:pPr>
        <w:numPr>
          <w:ilvl w:val="0"/>
          <w:numId w:val="21"/>
        </w:numPr>
        <w:rPr>
          <w:bCs/>
        </w:rPr>
      </w:pPr>
      <w:r w:rsidRPr="00B12820">
        <w:rPr>
          <w:bCs/>
        </w:rPr>
        <w:t>Doors</w:t>
      </w:r>
      <w:r w:rsidR="0049166F">
        <w:rPr>
          <w:bCs/>
        </w:rPr>
        <w:t xml:space="preserve"> are</w:t>
      </w:r>
      <w:r w:rsidRPr="00B12820">
        <w:rPr>
          <w:bCs/>
        </w:rPr>
        <w:t xml:space="preserve"> locked/ alarmed at 9.00</w:t>
      </w:r>
    </w:p>
    <w:p w14:paraId="3E36E556" w14:textId="77777777" w:rsidR="00B12820" w:rsidRDefault="0049166F" w:rsidP="003F79BA">
      <w:pPr>
        <w:numPr>
          <w:ilvl w:val="0"/>
          <w:numId w:val="21"/>
        </w:numPr>
        <w:rPr>
          <w:bCs/>
        </w:rPr>
      </w:pPr>
      <w:r>
        <w:rPr>
          <w:bCs/>
        </w:rPr>
        <w:t>Parents are asked to sign</w:t>
      </w:r>
      <w:r w:rsidR="00B12820" w:rsidRPr="00B12820">
        <w:rPr>
          <w:bCs/>
        </w:rPr>
        <w:t xml:space="preserve"> </w:t>
      </w:r>
      <w:r>
        <w:rPr>
          <w:bCs/>
        </w:rPr>
        <w:t xml:space="preserve">children </w:t>
      </w:r>
      <w:r w:rsidR="00B12820" w:rsidRPr="00B12820">
        <w:rPr>
          <w:bCs/>
        </w:rPr>
        <w:t xml:space="preserve">out at office for medical/ dental etc. </w:t>
      </w:r>
    </w:p>
    <w:p w14:paraId="5B08DBB9" w14:textId="77777777" w:rsidR="0054368D" w:rsidRPr="00B12820" w:rsidRDefault="0054368D" w:rsidP="003F79BA">
      <w:pPr>
        <w:numPr>
          <w:ilvl w:val="0"/>
          <w:numId w:val="21"/>
        </w:numPr>
        <w:rPr>
          <w:bCs/>
        </w:rPr>
      </w:pPr>
      <w:r>
        <w:rPr>
          <w:bCs/>
        </w:rPr>
        <w:t xml:space="preserve">If your child requires </w:t>
      </w:r>
      <w:r w:rsidR="00ED096B">
        <w:rPr>
          <w:bCs/>
        </w:rPr>
        <w:t xml:space="preserve">essential </w:t>
      </w:r>
      <w:r>
        <w:rPr>
          <w:bCs/>
        </w:rPr>
        <w:t>medication during the school day a consent form (available from the school office) must be completed and left at the school office along with the medication</w:t>
      </w:r>
    </w:p>
    <w:p w14:paraId="7DE22CFB" w14:textId="77777777" w:rsidR="00B12820" w:rsidRPr="00B12820" w:rsidRDefault="0049166F" w:rsidP="003F79BA">
      <w:pPr>
        <w:numPr>
          <w:ilvl w:val="0"/>
          <w:numId w:val="21"/>
        </w:numPr>
        <w:rPr>
          <w:bCs/>
        </w:rPr>
      </w:pPr>
      <w:r>
        <w:rPr>
          <w:bCs/>
        </w:rPr>
        <w:t xml:space="preserve">On a wet day </w:t>
      </w:r>
      <w:r w:rsidR="00B12820" w:rsidRPr="00B12820">
        <w:rPr>
          <w:bCs/>
        </w:rPr>
        <w:t xml:space="preserve">children </w:t>
      </w:r>
      <w:r>
        <w:rPr>
          <w:bCs/>
        </w:rPr>
        <w:t xml:space="preserve">should </w:t>
      </w:r>
      <w:r w:rsidR="00B12820" w:rsidRPr="00B12820">
        <w:rPr>
          <w:bCs/>
        </w:rPr>
        <w:t>go through the main door (fish tank) to the hall</w:t>
      </w:r>
      <w:r>
        <w:rPr>
          <w:bCs/>
        </w:rPr>
        <w:t>.</w:t>
      </w:r>
    </w:p>
    <w:p w14:paraId="68E4A526" w14:textId="77777777" w:rsidR="00B12820" w:rsidRPr="0054368D" w:rsidRDefault="0049166F" w:rsidP="003F79BA">
      <w:pPr>
        <w:numPr>
          <w:ilvl w:val="0"/>
          <w:numId w:val="21"/>
        </w:numPr>
      </w:pPr>
      <w:r>
        <w:rPr>
          <w:bCs/>
        </w:rPr>
        <w:t>In the case of absences, please send in a note or phone the office.</w:t>
      </w:r>
    </w:p>
    <w:p w14:paraId="26A08856" w14:textId="77777777" w:rsidR="0054368D" w:rsidRPr="0054368D" w:rsidRDefault="0054368D" w:rsidP="003F79BA">
      <w:pPr>
        <w:numPr>
          <w:ilvl w:val="0"/>
          <w:numId w:val="21"/>
        </w:numPr>
      </w:pPr>
      <w:r>
        <w:rPr>
          <w:bCs/>
        </w:rPr>
        <w:t>In the interests of health and safety children are not permitted to return to the school building once dismissed</w:t>
      </w:r>
    </w:p>
    <w:p w14:paraId="779B036F" w14:textId="77777777" w:rsidR="0054368D" w:rsidRDefault="0054368D" w:rsidP="0054368D">
      <w:pPr>
        <w:ind w:left="720"/>
      </w:pPr>
    </w:p>
    <w:p w14:paraId="10DFC25F" w14:textId="77777777" w:rsidR="00567F3D" w:rsidRDefault="00567F3D" w:rsidP="0054368D">
      <w:pPr>
        <w:ind w:left="720"/>
      </w:pPr>
    </w:p>
    <w:p w14:paraId="73307287" w14:textId="77777777" w:rsidR="00567F3D" w:rsidRDefault="00567F3D" w:rsidP="0054368D">
      <w:pPr>
        <w:ind w:left="720"/>
      </w:pPr>
    </w:p>
    <w:p w14:paraId="24A691D7" w14:textId="77777777" w:rsidR="00567F3D" w:rsidRPr="00B12820" w:rsidRDefault="00567F3D" w:rsidP="0054368D">
      <w:pPr>
        <w:ind w:left="720"/>
      </w:pPr>
    </w:p>
    <w:p w14:paraId="2535B50E" w14:textId="77777777" w:rsidR="00B12820" w:rsidRDefault="00E66D38" w:rsidP="00B12820">
      <w:pPr>
        <w:rPr>
          <w:b/>
          <w:sz w:val="32"/>
          <w:szCs w:val="32"/>
        </w:rPr>
      </w:pPr>
      <w:r>
        <w:rPr>
          <w:b/>
          <w:sz w:val="32"/>
          <w:szCs w:val="32"/>
        </w:rPr>
        <w:t>Parent Teacher interviews</w:t>
      </w:r>
    </w:p>
    <w:p w14:paraId="186FACA9" w14:textId="58CB6A47" w:rsidR="00E66D38" w:rsidRDefault="00E66D38" w:rsidP="00B12820">
      <w:pPr>
        <w:rPr>
          <w:b/>
          <w:sz w:val="32"/>
          <w:szCs w:val="32"/>
        </w:rPr>
      </w:pPr>
      <w:r>
        <w:rPr>
          <w:bCs/>
        </w:rPr>
        <w:t>Parent teacher interview</w:t>
      </w:r>
      <w:r w:rsidR="00567F3D">
        <w:rPr>
          <w:bCs/>
        </w:rPr>
        <w:t xml:space="preserve">s will be conducted on Friday </w:t>
      </w:r>
      <w:r w:rsidR="00CF5DC9">
        <w:rPr>
          <w:bCs/>
        </w:rPr>
        <w:t>22</w:t>
      </w:r>
      <w:r w:rsidR="00CF5DC9" w:rsidRPr="00CF5DC9">
        <w:rPr>
          <w:bCs/>
          <w:vertAlign w:val="superscript"/>
        </w:rPr>
        <w:t>nd</w:t>
      </w:r>
      <w:r w:rsidR="00CF5DC9">
        <w:rPr>
          <w:bCs/>
        </w:rPr>
        <w:t xml:space="preserve"> October</w:t>
      </w:r>
      <w:bookmarkStart w:id="0" w:name="_GoBack"/>
      <w:bookmarkEnd w:id="0"/>
      <w:r w:rsidR="00646E6B">
        <w:rPr>
          <w:bCs/>
        </w:rPr>
        <w:t>, 2019</w:t>
      </w:r>
      <w:r>
        <w:rPr>
          <w:bCs/>
        </w:rPr>
        <w:t xml:space="preserve"> (school will be closed for pupils) however if you wish to meet your child’s teacher prior to this please contact the office</w:t>
      </w:r>
      <w:r w:rsidR="00B420A3">
        <w:rPr>
          <w:bCs/>
        </w:rPr>
        <w:t xml:space="preserve"> to arrange a suitable time.</w:t>
      </w:r>
    </w:p>
    <w:p w14:paraId="0F3F8951" w14:textId="77777777" w:rsidR="003A1580" w:rsidRDefault="003A1580" w:rsidP="0049166F">
      <w:pPr>
        <w:jc w:val="center"/>
        <w:rPr>
          <w:b/>
          <w:sz w:val="32"/>
          <w:szCs w:val="32"/>
          <w:u w:val="single"/>
        </w:rPr>
      </w:pPr>
    </w:p>
    <w:p w14:paraId="1383AB91" w14:textId="77777777" w:rsidR="003A1580" w:rsidRDefault="003A1580" w:rsidP="0049166F">
      <w:pPr>
        <w:jc w:val="center"/>
        <w:rPr>
          <w:b/>
          <w:sz w:val="32"/>
          <w:szCs w:val="32"/>
          <w:u w:val="single"/>
        </w:rPr>
      </w:pPr>
    </w:p>
    <w:p w14:paraId="3D598390" w14:textId="77777777" w:rsidR="003A1580" w:rsidRDefault="003A1580" w:rsidP="0049166F">
      <w:pPr>
        <w:jc w:val="center"/>
        <w:rPr>
          <w:b/>
          <w:sz w:val="32"/>
          <w:szCs w:val="32"/>
          <w:u w:val="single"/>
        </w:rPr>
      </w:pPr>
    </w:p>
    <w:p w14:paraId="2E18F365" w14:textId="77777777" w:rsidR="003A1580" w:rsidRDefault="003A1580" w:rsidP="00567F3D">
      <w:pPr>
        <w:rPr>
          <w:b/>
          <w:sz w:val="32"/>
          <w:szCs w:val="32"/>
          <w:u w:val="single"/>
        </w:rPr>
      </w:pPr>
    </w:p>
    <w:p w14:paraId="0E3E397E" w14:textId="77777777" w:rsidR="003A1580" w:rsidRDefault="003A1580" w:rsidP="0049166F">
      <w:pPr>
        <w:jc w:val="center"/>
        <w:rPr>
          <w:b/>
          <w:sz w:val="32"/>
          <w:szCs w:val="32"/>
          <w:u w:val="single"/>
        </w:rPr>
      </w:pPr>
    </w:p>
    <w:p w14:paraId="04305B69" w14:textId="77777777" w:rsidR="003A1580" w:rsidRDefault="003A1580" w:rsidP="0049166F">
      <w:pPr>
        <w:jc w:val="center"/>
        <w:rPr>
          <w:b/>
          <w:sz w:val="32"/>
          <w:szCs w:val="32"/>
          <w:u w:val="single"/>
        </w:rPr>
      </w:pPr>
    </w:p>
    <w:p w14:paraId="4E2F8D4E" w14:textId="77777777" w:rsidR="0049166F" w:rsidRDefault="008B2BE9" w:rsidP="0049166F">
      <w:pPr>
        <w:jc w:val="center"/>
        <w:rPr>
          <w:b/>
          <w:sz w:val="32"/>
          <w:szCs w:val="32"/>
          <w:u w:val="single"/>
        </w:rPr>
      </w:pPr>
      <w:r w:rsidRPr="008B2BE9">
        <w:rPr>
          <w:b/>
          <w:sz w:val="32"/>
          <w:szCs w:val="32"/>
          <w:u w:val="single"/>
        </w:rPr>
        <w:t>Notes</w:t>
      </w:r>
    </w:p>
    <w:p w14:paraId="114CD217" w14:textId="77777777" w:rsidR="00B20776" w:rsidRDefault="00B20776" w:rsidP="0049166F">
      <w:pPr>
        <w:jc w:val="center"/>
        <w:rPr>
          <w:b/>
          <w:sz w:val="32"/>
          <w:szCs w:val="32"/>
          <w:u w:val="single"/>
        </w:rPr>
      </w:pPr>
    </w:p>
    <w:p w14:paraId="4B246D49" w14:textId="77777777" w:rsidR="00B20776" w:rsidRDefault="00B20776" w:rsidP="0049166F">
      <w:pPr>
        <w:jc w:val="center"/>
        <w:rPr>
          <w:b/>
          <w:sz w:val="32"/>
          <w:szCs w:val="32"/>
          <w:u w:val="single"/>
        </w:rPr>
      </w:pPr>
    </w:p>
    <w:p w14:paraId="4F815472" w14:textId="77777777" w:rsidR="00B20776" w:rsidRDefault="00B20776" w:rsidP="0049166F">
      <w:pPr>
        <w:jc w:val="center"/>
        <w:rPr>
          <w:b/>
          <w:sz w:val="32"/>
          <w:szCs w:val="32"/>
          <w:u w:val="single"/>
        </w:rPr>
      </w:pPr>
    </w:p>
    <w:p w14:paraId="2F918BD5" w14:textId="77777777" w:rsidR="00B20776" w:rsidRDefault="00B20776" w:rsidP="0049166F">
      <w:pPr>
        <w:jc w:val="center"/>
        <w:rPr>
          <w:b/>
          <w:sz w:val="32"/>
          <w:szCs w:val="32"/>
          <w:u w:val="single"/>
        </w:rPr>
      </w:pPr>
    </w:p>
    <w:p w14:paraId="7DAE2BDD" w14:textId="77777777" w:rsidR="00B20776" w:rsidRDefault="00B20776" w:rsidP="0049166F">
      <w:pPr>
        <w:jc w:val="center"/>
        <w:rPr>
          <w:b/>
          <w:sz w:val="32"/>
          <w:szCs w:val="32"/>
          <w:u w:val="single"/>
        </w:rPr>
      </w:pPr>
    </w:p>
    <w:p w14:paraId="1DD5B40D" w14:textId="77777777" w:rsidR="00B20776" w:rsidRDefault="00B20776" w:rsidP="0049166F">
      <w:pPr>
        <w:jc w:val="center"/>
        <w:rPr>
          <w:b/>
          <w:sz w:val="32"/>
          <w:szCs w:val="32"/>
          <w:u w:val="single"/>
        </w:rPr>
      </w:pPr>
    </w:p>
    <w:p w14:paraId="2A690674" w14:textId="77777777" w:rsidR="0049166F" w:rsidRDefault="0049166F" w:rsidP="0049166F">
      <w:pPr>
        <w:jc w:val="center"/>
        <w:rPr>
          <w:b/>
          <w:sz w:val="32"/>
          <w:szCs w:val="32"/>
          <w:u w:val="single"/>
        </w:rPr>
      </w:pPr>
    </w:p>
    <w:p w14:paraId="1A295EAB" w14:textId="77777777" w:rsidR="0049166F" w:rsidRDefault="0049166F" w:rsidP="0049166F">
      <w:pPr>
        <w:jc w:val="center"/>
        <w:rPr>
          <w:b/>
          <w:sz w:val="32"/>
          <w:szCs w:val="32"/>
          <w:u w:val="single"/>
        </w:rPr>
      </w:pPr>
    </w:p>
    <w:p w14:paraId="40218762" w14:textId="77777777" w:rsidR="0049166F" w:rsidRDefault="0049166F" w:rsidP="0054368D">
      <w:pPr>
        <w:rPr>
          <w:b/>
          <w:sz w:val="32"/>
          <w:szCs w:val="32"/>
          <w:u w:val="single"/>
        </w:rPr>
      </w:pPr>
    </w:p>
    <w:p w14:paraId="61539C75" w14:textId="77777777" w:rsidR="008B2BE9" w:rsidRDefault="008B2BE9" w:rsidP="008B2BE9">
      <w:pPr>
        <w:jc w:val="center"/>
        <w:rPr>
          <w:b/>
        </w:rPr>
      </w:pPr>
    </w:p>
    <w:p w14:paraId="5FA616E2" w14:textId="77777777" w:rsidR="008B2BE9" w:rsidRDefault="008B2BE9" w:rsidP="008B2BE9">
      <w:pPr>
        <w:jc w:val="center"/>
        <w:rPr>
          <w:b/>
        </w:rPr>
      </w:pPr>
    </w:p>
    <w:p w14:paraId="01C8C8E7" w14:textId="77777777" w:rsidR="008B2BE9" w:rsidRDefault="008B2BE9" w:rsidP="008B2BE9">
      <w:pPr>
        <w:jc w:val="center"/>
        <w:rPr>
          <w:b/>
        </w:rPr>
      </w:pPr>
    </w:p>
    <w:p w14:paraId="0ECFEF82" w14:textId="77777777" w:rsidR="008B2BE9" w:rsidRDefault="008B2BE9" w:rsidP="008B2BE9">
      <w:pPr>
        <w:jc w:val="center"/>
        <w:rPr>
          <w:b/>
        </w:rPr>
      </w:pPr>
    </w:p>
    <w:p w14:paraId="5A23FA6F" w14:textId="77777777" w:rsidR="008B2BE9" w:rsidRDefault="008B2BE9" w:rsidP="008B2BE9">
      <w:pPr>
        <w:jc w:val="center"/>
        <w:rPr>
          <w:b/>
        </w:rPr>
      </w:pPr>
    </w:p>
    <w:p w14:paraId="314B6B9C" w14:textId="77777777" w:rsidR="008B2BE9" w:rsidRDefault="008B2BE9" w:rsidP="008B2BE9">
      <w:pPr>
        <w:jc w:val="center"/>
        <w:rPr>
          <w:b/>
        </w:rPr>
      </w:pPr>
    </w:p>
    <w:p w14:paraId="356C201B" w14:textId="77777777" w:rsidR="008B2BE9" w:rsidRDefault="008B2BE9" w:rsidP="008B2BE9">
      <w:pPr>
        <w:jc w:val="center"/>
        <w:rPr>
          <w:b/>
        </w:rPr>
      </w:pPr>
    </w:p>
    <w:p w14:paraId="10187CE2" w14:textId="77777777" w:rsidR="008B2BE9" w:rsidRDefault="008B2BE9" w:rsidP="008B2BE9">
      <w:pPr>
        <w:jc w:val="center"/>
        <w:rPr>
          <w:b/>
        </w:rPr>
      </w:pPr>
    </w:p>
    <w:p w14:paraId="167BB21C" w14:textId="77777777" w:rsidR="008B2BE9" w:rsidRDefault="008B2BE9" w:rsidP="008B2BE9">
      <w:pPr>
        <w:jc w:val="center"/>
        <w:rPr>
          <w:b/>
        </w:rPr>
      </w:pPr>
    </w:p>
    <w:p w14:paraId="226CA501" w14:textId="77777777" w:rsidR="008B2BE9" w:rsidRDefault="008B2BE9" w:rsidP="008B2BE9">
      <w:pPr>
        <w:jc w:val="center"/>
        <w:rPr>
          <w:b/>
        </w:rPr>
      </w:pPr>
    </w:p>
    <w:p w14:paraId="3D02E01F" w14:textId="77777777" w:rsidR="008B2BE9" w:rsidRDefault="008B2BE9" w:rsidP="008B2BE9">
      <w:pPr>
        <w:jc w:val="center"/>
        <w:rPr>
          <w:b/>
        </w:rPr>
      </w:pPr>
    </w:p>
    <w:p w14:paraId="325CC70D" w14:textId="77777777" w:rsidR="008B2BE9" w:rsidRDefault="008B2BE9" w:rsidP="008B2BE9">
      <w:pPr>
        <w:jc w:val="center"/>
        <w:rPr>
          <w:b/>
        </w:rPr>
      </w:pPr>
    </w:p>
    <w:p w14:paraId="2C4D03A2" w14:textId="77777777" w:rsidR="008B2BE9" w:rsidRDefault="008B2BE9" w:rsidP="008B2BE9">
      <w:pPr>
        <w:jc w:val="center"/>
        <w:rPr>
          <w:b/>
        </w:rPr>
      </w:pPr>
    </w:p>
    <w:p w14:paraId="21912363" w14:textId="77777777" w:rsidR="008B2BE9" w:rsidRDefault="008B2BE9" w:rsidP="008B2BE9">
      <w:pPr>
        <w:jc w:val="center"/>
        <w:rPr>
          <w:b/>
        </w:rPr>
      </w:pPr>
    </w:p>
    <w:p w14:paraId="58075605" w14:textId="77777777" w:rsidR="008B2BE9" w:rsidRDefault="008B2BE9" w:rsidP="008B2BE9">
      <w:pPr>
        <w:jc w:val="center"/>
        <w:rPr>
          <w:b/>
        </w:rPr>
      </w:pPr>
    </w:p>
    <w:p w14:paraId="2C7BDB7A" w14:textId="77777777" w:rsidR="008B2BE9" w:rsidRDefault="008B2BE9" w:rsidP="008B2BE9">
      <w:pPr>
        <w:jc w:val="center"/>
        <w:rPr>
          <w:b/>
        </w:rPr>
      </w:pPr>
    </w:p>
    <w:p w14:paraId="269FB31C" w14:textId="77777777" w:rsidR="008B2BE9" w:rsidRDefault="008B2BE9" w:rsidP="008B2BE9">
      <w:pPr>
        <w:jc w:val="center"/>
        <w:rPr>
          <w:b/>
        </w:rPr>
      </w:pPr>
    </w:p>
    <w:p w14:paraId="57A70034" w14:textId="77777777" w:rsidR="008B2BE9" w:rsidRDefault="008B2BE9" w:rsidP="008B2BE9">
      <w:pPr>
        <w:jc w:val="center"/>
        <w:rPr>
          <w:b/>
        </w:rPr>
      </w:pPr>
    </w:p>
    <w:p w14:paraId="3CBFAC39" w14:textId="77777777" w:rsidR="008B2BE9" w:rsidRDefault="008B2BE9" w:rsidP="008B2BE9">
      <w:pPr>
        <w:jc w:val="center"/>
        <w:rPr>
          <w:b/>
        </w:rPr>
      </w:pPr>
    </w:p>
    <w:p w14:paraId="203EDEAD" w14:textId="77777777" w:rsidR="008B2BE9" w:rsidRDefault="008B2BE9" w:rsidP="008B2BE9">
      <w:pPr>
        <w:jc w:val="center"/>
        <w:rPr>
          <w:b/>
        </w:rPr>
      </w:pPr>
    </w:p>
    <w:p w14:paraId="26F14FC4" w14:textId="77777777" w:rsidR="008B2BE9" w:rsidRDefault="008B2BE9" w:rsidP="008B2BE9">
      <w:pPr>
        <w:jc w:val="center"/>
        <w:rPr>
          <w:b/>
        </w:rPr>
      </w:pPr>
    </w:p>
    <w:p w14:paraId="128DDF88" w14:textId="77777777" w:rsidR="008B2BE9" w:rsidRDefault="008B2BE9" w:rsidP="008B2BE9">
      <w:pPr>
        <w:jc w:val="center"/>
        <w:rPr>
          <w:b/>
        </w:rPr>
      </w:pPr>
    </w:p>
    <w:p w14:paraId="67C52943" w14:textId="77777777" w:rsidR="008B2BE9" w:rsidRDefault="008B2BE9" w:rsidP="008B2BE9">
      <w:pPr>
        <w:jc w:val="center"/>
        <w:rPr>
          <w:b/>
        </w:rPr>
      </w:pPr>
    </w:p>
    <w:p w14:paraId="11CCECC6" w14:textId="77777777" w:rsidR="008B2BE9" w:rsidRDefault="008B2BE9" w:rsidP="008B2BE9">
      <w:pPr>
        <w:jc w:val="center"/>
        <w:rPr>
          <w:b/>
        </w:rPr>
      </w:pPr>
    </w:p>
    <w:p w14:paraId="7DA41DF3" w14:textId="77777777" w:rsidR="003A1580" w:rsidRDefault="003A1580" w:rsidP="008B2BE9">
      <w:pPr>
        <w:jc w:val="center"/>
        <w:rPr>
          <w:b/>
        </w:rPr>
      </w:pPr>
    </w:p>
    <w:p w14:paraId="1C1DF20F" w14:textId="77777777" w:rsidR="003A1580" w:rsidRDefault="003A1580" w:rsidP="008B2BE9">
      <w:pPr>
        <w:jc w:val="center"/>
        <w:rPr>
          <w:b/>
        </w:rPr>
      </w:pPr>
    </w:p>
    <w:p w14:paraId="43DBE9D0" w14:textId="77777777" w:rsidR="003A1580" w:rsidRDefault="003A1580" w:rsidP="008B2BE9">
      <w:pPr>
        <w:jc w:val="center"/>
        <w:rPr>
          <w:b/>
        </w:rPr>
      </w:pPr>
    </w:p>
    <w:p w14:paraId="66A5AB86" w14:textId="77777777" w:rsidR="003A1580" w:rsidRDefault="003A1580" w:rsidP="008B2BE9">
      <w:pPr>
        <w:jc w:val="center"/>
        <w:rPr>
          <w:b/>
        </w:rPr>
      </w:pPr>
    </w:p>
    <w:p w14:paraId="7CB22126" w14:textId="77777777" w:rsidR="008B2BE9" w:rsidRDefault="008B2BE9" w:rsidP="008B2BE9">
      <w:pPr>
        <w:jc w:val="center"/>
        <w:rPr>
          <w:b/>
        </w:rPr>
      </w:pPr>
    </w:p>
    <w:p w14:paraId="58AE971B" w14:textId="77777777" w:rsidR="008B2BE9" w:rsidRDefault="008B2BE9" w:rsidP="008B2BE9">
      <w:pPr>
        <w:jc w:val="center"/>
        <w:rPr>
          <w:b/>
        </w:rPr>
      </w:pPr>
    </w:p>
    <w:p w14:paraId="3CE7BAA7" w14:textId="77777777" w:rsidR="008B2BE9" w:rsidRDefault="008B2BE9" w:rsidP="008B2BE9">
      <w:pPr>
        <w:jc w:val="center"/>
        <w:rPr>
          <w:b/>
        </w:rPr>
      </w:pPr>
    </w:p>
    <w:p w14:paraId="20F07C53" w14:textId="77777777" w:rsidR="000B7D9E" w:rsidRDefault="000B7D9E" w:rsidP="00D95961">
      <w:pPr>
        <w:jc w:val="center"/>
        <w:rPr>
          <w:b/>
        </w:rPr>
      </w:pPr>
    </w:p>
    <w:p w14:paraId="44DE45F5" w14:textId="77777777" w:rsidR="000B7D9E" w:rsidRDefault="000B7D9E" w:rsidP="00D95961">
      <w:pPr>
        <w:jc w:val="center"/>
        <w:rPr>
          <w:b/>
        </w:rPr>
      </w:pPr>
    </w:p>
    <w:p w14:paraId="1E2E9EA0" w14:textId="77777777" w:rsidR="000B7D9E" w:rsidRDefault="000B7D9E" w:rsidP="00D95961">
      <w:pPr>
        <w:jc w:val="center"/>
        <w:rPr>
          <w:b/>
        </w:rPr>
      </w:pPr>
    </w:p>
    <w:p w14:paraId="7D8812B3" w14:textId="77777777" w:rsidR="000B7D9E" w:rsidRDefault="000B7D9E" w:rsidP="00D95961">
      <w:pPr>
        <w:jc w:val="center"/>
        <w:rPr>
          <w:b/>
        </w:rPr>
      </w:pPr>
    </w:p>
    <w:p w14:paraId="68424E2B" w14:textId="77777777" w:rsidR="000B7D9E" w:rsidRDefault="000B7D9E" w:rsidP="00D95961">
      <w:pPr>
        <w:jc w:val="center"/>
        <w:rPr>
          <w:b/>
        </w:rPr>
      </w:pPr>
    </w:p>
    <w:p w14:paraId="52BDAC40" w14:textId="77777777" w:rsidR="000B7D9E" w:rsidRDefault="000B7D9E" w:rsidP="00D95961">
      <w:pPr>
        <w:jc w:val="center"/>
        <w:rPr>
          <w:b/>
        </w:rPr>
      </w:pPr>
    </w:p>
    <w:p w14:paraId="5185EAEA" w14:textId="77777777" w:rsidR="000B7D9E" w:rsidRDefault="000B7D9E" w:rsidP="00D95961">
      <w:pPr>
        <w:jc w:val="center"/>
        <w:rPr>
          <w:b/>
        </w:rPr>
      </w:pPr>
    </w:p>
    <w:p w14:paraId="199200C8" w14:textId="77777777" w:rsidR="000B7D9E" w:rsidRDefault="000B7D9E" w:rsidP="00D95961">
      <w:pPr>
        <w:jc w:val="center"/>
        <w:rPr>
          <w:b/>
        </w:rPr>
      </w:pPr>
    </w:p>
    <w:p w14:paraId="1134B01B" w14:textId="77777777" w:rsidR="000B7D9E" w:rsidRDefault="000B7D9E" w:rsidP="00D95961">
      <w:pPr>
        <w:jc w:val="center"/>
        <w:rPr>
          <w:b/>
        </w:rPr>
      </w:pPr>
    </w:p>
    <w:p w14:paraId="2D54BF2C" w14:textId="77777777" w:rsidR="000B7D9E" w:rsidRDefault="000B7D9E" w:rsidP="00D95961">
      <w:pPr>
        <w:jc w:val="center"/>
        <w:rPr>
          <w:b/>
        </w:rPr>
      </w:pPr>
    </w:p>
    <w:p w14:paraId="2736B9C7" w14:textId="77777777" w:rsidR="000B7D9E" w:rsidRDefault="000B7D9E" w:rsidP="00D95961">
      <w:pPr>
        <w:jc w:val="center"/>
        <w:rPr>
          <w:b/>
        </w:rPr>
      </w:pPr>
    </w:p>
    <w:p w14:paraId="7981C302" w14:textId="77777777" w:rsidR="000B7D9E" w:rsidRDefault="000B7D9E" w:rsidP="00D95961">
      <w:pPr>
        <w:jc w:val="center"/>
        <w:rPr>
          <w:b/>
        </w:rPr>
      </w:pPr>
    </w:p>
    <w:p w14:paraId="02231B04" w14:textId="77777777" w:rsidR="000B7D9E" w:rsidRDefault="000B7D9E" w:rsidP="00D95961">
      <w:pPr>
        <w:jc w:val="center"/>
        <w:rPr>
          <w:b/>
        </w:rPr>
      </w:pPr>
    </w:p>
    <w:p w14:paraId="17D02286" w14:textId="77777777" w:rsidR="000B7D9E" w:rsidRDefault="000B7D9E" w:rsidP="00D95961">
      <w:pPr>
        <w:jc w:val="center"/>
        <w:rPr>
          <w:b/>
        </w:rPr>
      </w:pPr>
    </w:p>
    <w:p w14:paraId="26C93FC2" w14:textId="77777777" w:rsidR="000B7D9E" w:rsidRDefault="000B7D9E" w:rsidP="00D95961">
      <w:pPr>
        <w:jc w:val="center"/>
        <w:rPr>
          <w:b/>
        </w:rPr>
      </w:pPr>
    </w:p>
    <w:p w14:paraId="119FAE20" w14:textId="77777777" w:rsidR="000B7D9E" w:rsidRDefault="000B7D9E" w:rsidP="00D95961">
      <w:pPr>
        <w:jc w:val="center"/>
        <w:rPr>
          <w:b/>
        </w:rPr>
      </w:pPr>
    </w:p>
    <w:p w14:paraId="35E7C164" w14:textId="77777777" w:rsidR="000B7D9E" w:rsidRDefault="000B7D9E" w:rsidP="00D95961">
      <w:pPr>
        <w:jc w:val="center"/>
        <w:rPr>
          <w:b/>
        </w:rPr>
      </w:pPr>
    </w:p>
    <w:p w14:paraId="16F2E2E9" w14:textId="77777777" w:rsidR="000B7D9E" w:rsidRDefault="000B7D9E" w:rsidP="00D95961">
      <w:pPr>
        <w:jc w:val="center"/>
        <w:rPr>
          <w:b/>
        </w:rPr>
      </w:pPr>
    </w:p>
    <w:p w14:paraId="7EF7C65A" w14:textId="77777777" w:rsidR="000B7D9E" w:rsidRDefault="000B7D9E" w:rsidP="00D95961">
      <w:pPr>
        <w:jc w:val="center"/>
        <w:rPr>
          <w:b/>
        </w:rPr>
      </w:pPr>
    </w:p>
    <w:p w14:paraId="0281765E" w14:textId="77777777" w:rsidR="000B7D9E" w:rsidRDefault="000B7D9E" w:rsidP="00D95961">
      <w:pPr>
        <w:jc w:val="center"/>
        <w:rPr>
          <w:b/>
        </w:rPr>
      </w:pPr>
    </w:p>
    <w:p w14:paraId="3BA69771" w14:textId="77777777" w:rsidR="000B7D9E" w:rsidRDefault="000B7D9E" w:rsidP="00D95961">
      <w:pPr>
        <w:jc w:val="center"/>
        <w:rPr>
          <w:b/>
        </w:rPr>
      </w:pPr>
    </w:p>
    <w:p w14:paraId="010C92BD" w14:textId="77777777" w:rsidR="000B7D9E" w:rsidRDefault="000B7D9E" w:rsidP="00D95961">
      <w:pPr>
        <w:jc w:val="center"/>
        <w:rPr>
          <w:b/>
        </w:rPr>
      </w:pPr>
    </w:p>
    <w:p w14:paraId="5A66081E" w14:textId="77777777" w:rsidR="000B7D9E" w:rsidRDefault="000B7D9E" w:rsidP="00D95961">
      <w:pPr>
        <w:jc w:val="center"/>
        <w:rPr>
          <w:b/>
        </w:rPr>
      </w:pPr>
    </w:p>
    <w:p w14:paraId="17524E3B" w14:textId="77777777" w:rsidR="000B7D9E" w:rsidRDefault="000B7D9E" w:rsidP="00D95961">
      <w:pPr>
        <w:jc w:val="center"/>
        <w:rPr>
          <w:b/>
        </w:rPr>
      </w:pPr>
    </w:p>
    <w:p w14:paraId="4B8FD884" w14:textId="77777777" w:rsidR="000B7D9E" w:rsidRDefault="000B7D9E" w:rsidP="00D95961">
      <w:pPr>
        <w:jc w:val="center"/>
        <w:rPr>
          <w:b/>
        </w:rPr>
      </w:pPr>
    </w:p>
    <w:p w14:paraId="68722ACC" w14:textId="77777777" w:rsidR="000B7D9E" w:rsidRDefault="000B7D9E" w:rsidP="00D95961">
      <w:pPr>
        <w:jc w:val="center"/>
        <w:rPr>
          <w:b/>
        </w:rPr>
      </w:pPr>
    </w:p>
    <w:p w14:paraId="7EE0D50F" w14:textId="77777777" w:rsidR="000B7D9E" w:rsidRDefault="000B7D9E" w:rsidP="00D95961">
      <w:pPr>
        <w:jc w:val="center"/>
        <w:rPr>
          <w:b/>
        </w:rPr>
      </w:pPr>
    </w:p>
    <w:p w14:paraId="125A9172" w14:textId="77777777" w:rsidR="000B7D9E" w:rsidRDefault="000B7D9E" w:rsidP="00D95961">
      <w:pPr>
        <w:jc w:val="center"/>
        <w:rPr>
          <w:b/>
        </w:rPr>
      </w:pPr>
    </w:p>
    <w:p w14:paraId="378A7298" w14:textId="77777777" w:rsidR="000B7D9E" w:rsidRDefault="000B7D9E" w:rsidP="00D95961">
      <w:pPr>
        <w:jc w:val="center"/>
        <w:rPr>
          <w:b/>
        </w:rPr>
      </w:pPr>
    </w:p>
    <w:p w14:paraId="555B0330" w14:textId="77777777" w:rsidR="000B7D9E" w:rsidRDefault="000B7D9E" w:rsidP="00D95961">
      <w:pPr>
        <w:jc w:val="center"/>
        <w:rPr>
          <w:b/>
        </w:rPr>
      </w:pPr>
    </w:p>
    <w:p w14:paraId="1F963DB4" w14:textId="77777777" w:rsidR="000B7D9E" w:rsidRDefault="000B7D9E" w:rsidP="00D95961">
      <w:pPr>
        <w:jc w:val="center"/>
        <w:rPr>
          <w:b/>
        </w:rPr>
      </w:pPr>
    </w:p>
    <w:p w14:paraId="61C9E021" w14:textId="77777777" w:rsidR="000B7D9E" w:rsidRDefault="000B7D9E" w:rsidP="00D95961">
      <w:pPr>
        <w:jc w:val="center"/>
        <w:rPr>
          <w:b/>
        </w:rPr>
      </w:pPr>
    </w:p>
    <w:p w14:paraId="18A8459B" w14:textId="77777777" w:rsidR="000B7D9E" w:rsidRDefault="000B7D9E" w:rsidP="00D95961">
      <w:pPr>
        <w:jc w:val="center"/>
        <w:rPr>
          <w:b/>
        </w:rPr>
      </w:pPr>
    </w:p>
    <w:p w14:paraId="0A830934" w14:textId="77777777" w:rsidR="000B7D9E" w:rsidRDefault="000B7D9E" w:rsidP="00D95961">
      <w:pPr>
        <w:jc w:val="center"/>
        <w:rPr>
          <w:b/>
        </w:rPr>
      </w:pPr>
    </w:p>
    <w:p w14:paraId="6004C4B7" w14:textId="77777777" w:rsidR="000B7D9E" w:rsidRDefault="000B7D9E" w:rsidP="00D95961">
      <w:pPr>
        <w:jc w:val="center"/>
        <w:rPr>
          <w:b/>
        </w:rPr>
      </w:pPr>
    </w:p>
    <w:p w14:paraId="31FB7C7E" w14:textId="77777777" w:rsidR="000B7D9E" w:rsidRDefault="000B7D9E" w:rsidP="00D95961">
      <w:pPr>
        <w:jc w:val="center"/>
        <w:rPr>
          <w:b/>
        </w:rPr>
      </w:pPr>
    </w:p>
    <w:p w14:paraId="17E3C9B7" w14:textId="77777777" w:rsidR="000B7D9E" w:rsidRDefault="000B7D9E" w:rsidP="00D95961">
      <w:pPr>
        <w:jc w:val="center"/>
        <w:rPr>
          <w:b/>
        </w:rPr>
      </w:pPr>
    </w:p>
    <w:p w14:paraId="18BE2017" w14:textId="77777777" w:rsidR="000B7D9E" w:rsidRDefault="000B7D9E" w:rsidP="00D95961">
      <w:pPr>
        <w:jc w:val="center"/>
        <w:rPr>
          <w:b/>
        </w:rPr>
      </w:pPr>
    </w:p>
    <w:p w14:paraId="50E1C515" w14:textId="77777777" w:rsidR="000B7D9E" w:rsidRDefault="000B7D9E" w:rsidP="00D95961">
      <w:pPr>
        <w:jc w:val="center"/>
        <w:rPr>
          <w:b/>
        </w:rPr>
      </w:pPr>
    </w:p>
    <w:p w14:paraId="00528F59" w14:textId="77777777" w:rsidR="000B7D9E" w:rsidRDefault="000B7D9E" w:rsidP="00D95961">
      <w:pPr>
        <w:jc w:val="center"/>
        <w:rPr>
          <w:b/>
        </w:rPr>
      </w:pPr>
    </w:p>
    <w:p w14:paraId="7A51FF34" w14:textId="77777777" w:rsidR="000B7D9E" w:rsidRDefault="000B7D9E" w:rsidP="00D95961">
      <w:pPr>
        <w:jc w:val="center"/>
        <w:rPr>
          <w:b/>
        </w:rPr>
      </w:pPr>
    </w:p>
    <w:p w14:paraId="36B85EBC" w14:textId="77777777" w:rsidR="000B7D9E" w:rsidRDefault="000B7D9E" w:rsidP="00D95961">
      <w:pPr>
        <w:jc w:val="center"/>
        <w:rPr>
          <w:b/>
        </w:rPr>
      </w:pPr>
    </w:p>
    <w:p w14:paraId="5A17294A" w14:textId="77777777" w:rsidR="000B7D9E" w:rsidRDefault="000B7D9E" w:rsidP="00D95961">
      <w:pPr>
        <w:jc w:val="center"/>
        <w:rPr>
          <w:b/>
        </w:rPr>
      </w:pPr>
    </w:p>
    <w:p w14:paraId="4597D14D" w14:textId="77777777" w:rsidR="000B7D9E" w:rsidRDefault="000B7D9E" w:rsidP="00D95961">
      <w:pPr>
        <w:jc w:val="center"/>
        <w:rPr>
          <w:b/>
        </w:rPr>
      </w:pPr>
    </w:p>
    <w:p w14:paraId="6C455382" w14:textId="77777777" w:rsidR="000B7D9E" w:rsidRDefault="000B7D9E" w:rsidP="00D95961">
      <w:pPr>
        <w:jc w:val="center"/>
        <w:rPr>
          <w:b/>
        </w:rPr>
      </w:pPr>
    </w:p>
    <w:p w14:paraId="3AA18894" w14:textId="77777777" w:rsidR="000B7D9E" w:rsidRDefault="000B7D9E" w:rsidP="00D95961">
      <w:pPr>
        <w:jc w:val="center"/>
        <w:rPr>
          <w:b/>
        </w:rPr>
      </w:pPr>
    </w:p>
    <w:p w14:paraId="62017466" w14:textId="77777777" w:rsidR="000B7D9E" w:rsidRDefault="000B7D9E" w:rsidP="00D95961">
      <w:pPr>
        <w:jc w:val="center"/>
        <w:rPr>
          <w:b/>
        </w:rPr>
      </w:pPr>
    </w:p>
    <w:p w14:paraId="6CDB56B3" w14:textId="77777777" w:rsidR="000B7D9E" w:rsidRDefault="000B7D9E" w:rsidP="00D95961">
      <w:pPr>
        <w:jc w:val="center"/>
        <w:rPr>
          <w:b/>
        </w:rPr>
      </w:pPr>
    </w:p>
    <w:p w14:paraId="359A1594" w14:textId="77777777" w:rsidR="000B7D9E" w:rsidRDefault="000B7D9E" w:rsidP="00D95961">
      <w:pPr>
        <w:jc w:val="center"/>
        <w:rPr>
          <w:b/>
        </w:rPr>
      </w:pPr>
    </w:p>
    <w:p w14:paraId="733A8EAD" w14:textId="77777777" w:rsidR="000B7D9E" w:rsidRDefault="000B7D9E" w:rsidP="00D95961">
      <w:pPr>
        <w:jc w:val="center"/>
        <w:rPr>
          <w:b/>
        </w:rPr>
      </w:pPr>
    </w:p>
    <w:p w14:paraId="288080BB" w14:textId="77777777" w:rsidR="000B7D9E" w:rsidRDefault="000B7D9E" w:rsidP="00D95961">
      <w:pPr>
        <w:jc w:val="center"/>
        <w:rPr>
          <w:b/>
        </w:rPr>
      </w:pPr>
    </w:p>
    <w:p w14:paraId="64D73F67" w14:textId="77777777" w:rsidR="000B7D9E" w:rsidRDefault="000B7D9E" w:rsidP="00D95961">
      <w:pPr>
        <w:jc w:val="center"/>
        <w:rPr>
          <w:b/>
        </w:rPr>
      </w:pPr>
    </w:p>
    <w:p w14:paraId="30A83879" w14:textId="77777777" w:rsidR="000B7D9E" w:rsidRDefault="000B7D9E" w:rsidP="00D95961">
      <w:pPr>
        <w:jc w:val="center"/>
        <w:rPr>
          <w:b/>
        </w:rPr>
      </w:pPr>
    </w:p>
    <w:p w14:paraId="408B3C92" w14:textId="77777777" w:rsidR="000B7D9E" w:rsidRDefault="000B7D9E" w:rsidP="00D95961">
      <w:pPr>
        <w:jc w:val="center"/>
        <w:rPr>
          <w:b/>
        </w:rPr>
      </w:pPr>
    </w:p>
    <w:p w14:paraId="389F72DF" w14:textId="77777777" w:rsidR="000B7D9E" w:rsidRDefault="000B7D9E" w:rsidP="00D95961">
      <w:pPr>
        <w:jc w:val="center"/>
        <w:rPr>
          <w:b/>
        </w:rPr>
      </w:pPr>
    </w:p>
    <w:p w14:paraId="5806B9F0" w14:textId="77777777" w:rsidR="000B7D9E" w:rsidRDefault="000B7D9E" w:rsidP="00D95961">
      <w:pPr>
        <w:jc w:val="center"/>
        <w:rPr>
          <w:b/>
        </w:rPr>
      </w:pPr>
    </w:p>
    <w:p w14:paraId="15181FBB" w14:textId="77777777" w:rsidR="000B7D9E" w:rsidRDefault="000B7D9E" w:rsidP="00D95961">
      <w:pPr>
        <w:jc w:val="center"/>
        <w:rPr>
          <w:b/>
        </w:rPr>
      </w:pPr>
    </w:p>
    <w:p w14:paraId="5985FFDB" w14:textId="77777777" w:rsidR="000B7D9E" w:rsidRDefault="000B7D9E" w:rsidP="00D95961">
      <w:pPr>
        <w:jc w:val="center"/>
        <w:rPr>
          <w:b/>
        </w:rPr>
      </w:pPr>
    </w:p>
    <w:p w14:paraId="04B553DF" w14:textId="77777777" w:rsidR="000B7D9E" w:rsidRDefault="000B7D9E" w:rsidP="00D95961">
      <w:pPr>
        <w:jc w:val="center"/>
        <w:rPr>
          <w:b/>
        </w:rPr>
      </w:pPr>
    </w:p>
    <w:p w14:paraId="3B5F4749" w14:textId="77777777" w:rsidR="000B7D9E" w:rsidRDefault="000B7D9E" w:rsidP="00D95961">
      <w:pPr>
        <w:jc w:val="center"/>
        <w:rPr>
          <w:b/>
        </w:rPr>
      </w:pPr>
    </w:p>
    <w:p w14:paraId="513E9AFA" w14:textId="77777777" w:rsidR="000B7D9E" w:rsidRDefault="000B7D9E" w:rsidP="00D95961">
      <w:pPr>
        <w:jc w:val="center"/>
        <w:rPr>
          <w:b/>
        </w:rPr>
      </w:pPr>
    </w:p>
    <w:p w14:paraId="69CC5264" w14:textId="77777777" w:rsidR="000B7D9E" w:rsidRDefault="000B7D9E" w:rsidP="00D95961">
      <w:pPr>
        <w:jc w:val="center"/>
        <w:rPr>
          <w:b/>
        </w:rPr>
      </w:pPr>
    </w:p>
    <w:p w14:paraId="5E81C3E8" w14:textId="77777777" w:rsidR="000B7D9E" w:rsidRDefault="000B7D9E" w:rsidP="00D95961">
      <w:pPr>
        <w:jc w:val="center"/>
        <w:rPr>
          <w:b/>
        </w:rPr>
      </w:pPr>
    </w:p>
    <w:p w14:paraId="3345859B" w14:textId="77777777" w:rsidR="000B7D9E" w:rsidRDefault="000B7D9E" w:rsidP="00D95961">
      <w:pPr>
        <w:jc w:val="center"/>
        <w:rPr>
          <w:b/>
        </w:rPr>
      </w:pPr>
    </w:p>
    <w:p w14:paraId="0D235B7C" w14:textId="77777777" w:rsidR="000B7D9E" w:rsidRDefault="000B7D9E" w:rsidP="00D95961">
      <w:pPr>
        <w:jc w:val="center"/>
        <w:rPr>
          <w:b/>
        </w:rPr>
      </w:pPr>
    </w:p>
    <w:p w14:paraId="20796529" w14:textId="77777777" w:rsidR="000B7D9E" w:rsidRDefault="000B7D9E" w:rsidP="00D95961">
      <w:pPr>
        <w:jc w:val="center"/>
        <w:rPr>
          <w:b/>
        </w:rPr>
      </w:pPr>
    </w:p>
    <w:p w14:paraId="6C2AA9D0" w14:textId="77777777" w:rsidR="000B7D9E" w:rsidRDefault="000B7D9E" w:rsidP="00D95961">
      <w:pPr>
        <w:jc w:val="center"/>
        <w:rPr>
          <w:b/>
        </w:rPr>
      </w:pPr>
    </w:p>
    <w:p w14:paraId="3BC17B30" w14:textId="77777777" w:rsidR="000B7D9E" w:rsidRDefault="000B7D9E" w:rsidP="00D95961">
      <w:pPr>
        <w:jc w:val="center"/>
        <w:rPr>
          <w:b/>
        </w:rPr>
      </w:pPr>
    </w:p>
    <w:p w14:paraId="089FA633" w14:textId="77777777" w:rsidR="000B7D9E" w:rsidRDefault="000B7D9E" w:rsidP="00D95961">
      <w:pPr>
        <w:jc w:val="center"/>
        <w:rPr>
          <w:b/>
        </w:rPr>
      </w:pPr>
    </w:p>
    <w:p w14:paraId="6FB7AA1F" w14:textId="77777777" w:rsidR="000B7D9E" w:rsidRDefault="000B7D9E" w:rsidP="00D95961">
      <w:pPr>
        <w:jc w:val="center"/>
        <w:rPr>
          <w:b/>
        </w:rPr>
      </w:pPr>
    </w:p>
    <w:p w14:paraId="74065EEB" w14:textId="77777777" w:rsidR="000B7D9E" w:rsidRDefault="000B7D9E" w:rsidP="00D95961">
      <w:pPr>
        <w:jc w:val="center"/>
        <w:rPr>
          <w:b/>
        </w:rPr>
      </w:pPr>
    </w:p>
    <w:p w14:paraId="337460B9" w14:textId="77777777" w:rsidR="000B7D9E" w:rsidRDefault="000B7D9E" w:rsidP="00D95961">
      <w:pPr>
        <w:jc w:val="center"/>
        <w:rPr>
          <w:b/>
        </w:rPr>
      </w:pPr>
    </w:p>
    <w:p w14:paraId="12AF5CB8" w14:textId="77777777" w:rsidR="000B7D9E" w:rsidRDefault="000B7D9E" w:rsidP="00D95961">
      <w:pPr>
        <w:jc w:val="center"/>
        <w:rPr>
          <w:b/>
        </w:rPr>
      </w:pPr>
    </w:p>
    <w:p w14:paraId="6C84CB91" w14:textId="77777777" w:rsidR="000B7D9E" w:rsidRDefault="000B7D9E" w:rsidP="00D95961">
      <w:pPr>
        <w:jc w:val="center"/>
        <w:rPr>
          <w:b/>
        </w:rPr>
      </w:pPr>
    </w:p>
    <w:p w14:paraId="3D8279E1" w14:textId="77777777" w:rsidR="000B7D9E" w:rsidRDefault="000B7D9E" w:rsidP="00D95961">
      <w:pPr>
        <w:jc w:val="center"/>
        <w:rPr>
          <w:b/>
        </w:rPr>
      </w:pPr>
    </w:p>
    <w:p w14:paraId="518A7E7C" w14:textId="77777777" w:rsidR="000B7D9E" w:rsidRDefault="000B7D9E" w:rsidP="00D95961">
      <w:pPr>
        <w:jc w:val="center"/>
        <w:rPr>
          <w:b/>
        </w:rPr>
      </w:pPr>
    </w:p>
    <w:p w14:paraId="49233B68" w14:textId="77777777" w:rsidR="000B7D9E" w:rsidRDefault="000B7D9E" w:rsidP="00D95961">
      <w:pPr>
        <w:jc w:val="center"/>
        <w:rPr>
          <w:b/>
        </w:rPr>
      </w:pPr>
    </w:p>
    <w:p w14:paraId="67AACEE2" w14:textId="77777777" w:rsidR="000B7D9E" w:rsidRDefault="000B7D9E" w:rsidP="00D95961">
      <w:pPr>
        <w:jc w:val="center"/>
        <w:rPr>
          <w:b/>
        </w:rPr>
      </w:pPr>
    </w:p>
    <w:p w14:paraId="1ECFA698" w14:textId="77777777" w:rsidR="000B7D9E" w:rsidRDefault="000B7D9E" w:rsidP="00D95961">
      <w:pPr>
        <w:jc w:val="center"/>
        <w:rPr>
          <w:b/>
        </w:rPr>
      </w:pPr>
    </w:p>
    <w:p w14:paraId="1F36DDAD" w14:textId="77777777" w:rsidR="000B7D9E" w:rsidRDefault="000B7D9E" w:rsidP="00D95961">
      <w:pPr>
        <w:jc w:val="center"/>
        <w:rPr>
          <w:b/>
        </w:rPr>
      </w:pPr>
    </w:p>
    <w:p w14:paraId="16E30221" w14:textId="77777777" w:rsidR="000B7D9E" w:rsidRDefault="000B7D9E" w:rsidP="00D95961">
      <w:pPr>
        <w:jc w:val="center"/>
        <w:rPr>
          <w:b/>
        </w:rPr>
      </w:pPr>
    </w:p>
    <w:p w14:paraId="1DD55C05" w14:textId="77777777" w:rsidR="000B7D9E" w:rsidRDefault="000B7D9E" w:rsidP="00D95961">
      <w:pPr>
        <w:jc w:val="center"/>
        <w:rPr>
          <w:b/>
        </w:rPr>
      </w:pPr>
    </w:p>
    <w:p w14:paraId="1D37EFDB" w14:textId="77777777" w:rsidR="000B7D9E" w:rsidRDefault="000B7D9E" w:rsidP="00D95961">
      <w:pPr>
        <w:jc w:val="center"/>
        <w:rPr>
          <w:b/>
        </w:rPr>
      </w:pPr>
    </w:p>
    <w:p w14:paraId="05F95557" w14:textId="77777777" w:rsidR="000B7D9E" w:rsidRDefault="000B7D9E" w:rsidP="00D95961">
      <w:pPr>
        <w:jc w:val="center"/>
        <w:rPr>
          <w:b/>
        </w:rPr>
      </w:pPr>
    </w:p>
    <w:p w14:paraId="494BA799" w14:textId="77777777" w:rsidR="000B7D9E" w:rsidRDefault="000B7D9E" w:rsidP="00D95961">
      <w:pPr>
        <w:jc w:val="center"/>
        <w:rPr>
          <w:b/>
        </w:rPr>
      </w:pPr>
    </w:p>
    <w:p w14:paraId="76696CE0" w14:textId="77777777" w:rsidR="000B7D9E" w:rsidRDefault="000B7D9E" w:rsidP="00D95961">
      <w:pPr>
        <w:jc w:val="center"/>
        <w:rPr>
          <w:b/>
        </w:rPr>
      </w:pPr>
    </w:p>
    <w:p w14:paraId="4582B47A" w14:textId="77777777" w:rsidR="000B7D9E" w:rsidRDefault="000B7D9E" w:rsidP="00D95961">
      <w:pPr>
        <w:jc w:val="center"/>
        <w:rPr>
          <w:b/>
        </w:rPr>
      </w:pPr>
    </w:p>
    <w:p w14:paraId="425283C3" w14:textId="77777777" w:rsidR="000B7D9E" w:rsidRDefault="000B7D9E" w:rsidP="00D95961">
      <w:pPr>
        <w:jc w:val="center"/>
        <w:rPr>
          <w:b/>
        </w:rPr>
      </w:pPr>
    </w:p>
    <w:p w14:paraId="7295A8B4" w14:textId="77777777" w:rsidR="000B7D9E" w:rsidRDefault="000B7D9E" w:rsidP="00D95961">
      <w:pPr>
        <w:jc w:val="center"/>
        <w:rPr>
          <w:b/>
        </w:rPr>
      </w:pPr>
    </w:p>
    <w:p w14:paraId="7275EB90" w14:textId="77777777" w:rsidR="000B7D9E" w:rsidRDefault="000B7D9E" w:rsidP="00D95961">
      <w:pPr>
        <w:jc w:val="center"/>
        <w:rPr>
          <w:b/>
        </w:rPr>
      </w:pPr>
    </w:p>
    <w:p w14:paraId="30DADBFD" w14:textId="77777777" w:rsidR="000B7D9E" w:rsidRDefault="000B7D9E" w:rsidP="00D95961">
      <w:pPr>
        <w:jc w:val="center"/>
        <w:rPr>
          <w:b/>
        </w:rPr>
      </w:pPr>
    </w:p>
    <w:p w14:paraId="5736494F" w14:textId="77777777" w:rsidR="000B7D9E" w:rsidRDefault="000B7D9E" w:rsidP="00D95961">
      <w:pPr>
        <w:jc w:val="center"/>
        <w:rPr>
          <w:b/>
        </w:rPr>
      </w:pPr>
    </w:p>
    <w:p w14:paraId="58A731B7" w14:textId="77777777" w:rsidR="000B7D9E" w:rsidRDefault="000B7D9E" w:rsidP="00D95961">
      <w:pPr>
        <w:jc w:val="center"/>
        <w:rPr>
          <w:b/>
        </w:rPr>
      </w:pPr>
    </w:p>
    <w:p w14:paraId="212B2767" w14:textId="77777777" w:rsidR="000B7D9E" w:rsidRDefault="000B7D9E" w:rsidP="00D95961">
      <w:pPr>
        <w:jc w:val="center"/>
        <w:rPr>
          <w:b/>
        </w:rPr>
      </w:pPr>
    </w:p>
    <w:p w14:paraId="0F935FCE" w14:textId="77777777" w:rsidR="000B7D9E" w:rsidRDefault="000B7D9E" w:rsidP="00D95961">
      <w:pPr>
        <w:jc w:val="center"/>
        <w:rPr>
          <w:b/>
        </w:rPr>
      </w:pPr>
    </w:p>
    <w:p w14:paraId="23CF1CF5" w14:textId="77777777" w:rsidR="000B7D9E" w:rsidRDefault="000B7D9E" w:rsidP="00D95961">
      <w:pPr>
        <w:jc w:val="center"/>
        <w:rPr>
          <w:b/>
        </w:rPr>
      </w:pPr>
    </w:p>
    <w:p w14:paraId="5B96A28B" w14:textId="77777777" w:rsidR="008B2BE9" w:rsidRPr="008B2BE9" w:rsidRDefault="008B2BE9" w:rsidP="00D95961">
      <w:pPr>
        <w:jc w:val="center"/>
        <w:rPr>
          <w:b/>
        </w:rPr>
      </w:pPr>
    </w:p>
    <w:sectPr w:rsidR="008B2BE9" w:rsidRPr="008B2BE9" w:rsidSect="00DF65E8">
      <w:pgSz w:w="11906" w:h="16838"/>
      <w:pgMar w:top="1440" w:right="1800" w:bottom="1440" w:left="180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21C71"/>
    <w:multiLevelType w:val="hybridMultilevel"/>
    <w:tmpl w:val="B86EE2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B54D86"/>
    <w:multiLevelType w:val="hybridMultilevel"/>
    <w:tmpl w:val="C39A88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96148B"/>
    <w:multiLevelType w:val="hybridMultilevel"/>
    <w:tmpl w:val="7D1E745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FEA04BD"/>
    <w:multiLevelType w:val="hybridMultilevel"/>
    <w:tmpl w:val="CD8E68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4629B4"/>
    <w:multiLevelType w:val="hybridMultilevel"/>
    <w:tmpl w:val="52C60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A01EFD"/>
    <w:multiLevelType w:val="hybridMultilevel"/>
    <w:tmpl w:val="FFF4F1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EE4A1B"/>
    <w:multiLevelType w:val="multilevel"/>
    <w:tmpl w:val="6C2427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284C97"/>
    <w:multiLevelType w:val="hybridMultilevel"/>
    <w:tmpl w:val="501CBB8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2A07287"/>
    <w:multiLevelType w:val="hybridMultilevel"/>
    <w:tmpl w:val="F78678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12711A"/>
    <w:multiLevelType w:val="hybridMultilevel"/>
    <w:tmpl w:val="469AF8E2"/>
    <w:lvl w:ilvl="0" w:tplc="08090001">
      <w:start w:val="1"/>
      <w:numFmt w:val="bullet"/>
      <w:lvlText w:val=""/>
      <w:lvlJc w:val="left"/>
      <w:pPr>
        <w:tabs>
          <w:tab w:val="num" w:pos="720"/>
        </w:tabs>
        <w:ind w:left="720" w:hanging="360"/>
      </w:pPr>
      <w:rPr>
        <w:rFonts w:ascii="Symbol" w:hAnsi="Symbol" w:hint="default"/>
      </w:rPr>
    </w:lvl>
    <w:lvl w:ilvl="1" w:tplc="E9865B96">
      <w:start w:val="1"/>
      <w:numFmt w:val="bullet"/>
      <w:lvlText w:val=""/>
      <w:legacy w:legacy="1" w:legacySpace="360" w:legacyIndent="283"/>
      <w:lvlJc w:val="left"/>
      <w:pPr>
        <w:ind w:left="1363" w:hanging="283"/>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7D45BB"/>
    <w:multiLevelType w:val="hybridMultilevel"/>
    <w:tmpl w:val="B0F2CA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C87AF6"/>
    <w:multiLevelType w:val="hybridMultilevel"/>
    <w:tmpl w:val="FBA6CE6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B427B3"/>
    <w:multiLevelType w:val="hybridMultilevel"/>
    <w:tmpl w:val="8F96045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8ED463B"/>
    <w:multiLevelType w:val="hybridMultilevel"/>
    <w:tmpl w:val="DAE88EF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9112BC9"/>
    <w:multiLevelType w:val="hybridMultilevel"/>
    <w:tmpl w:val="E05CA8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AD1594"/>
    <w:multiLevelType w:val="multilevel"/>
    <w:tmpl w:val="03264B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406A44"/>
    <w:multiLevelType w:val="hybridMultilevel"/>
    <w:tmpl w:val="0338C4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2C5D9A"/>
    <w:multiLevelType w:val="hybridMultilevel"/>
    <w:tmpl w:val="3C7E10F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3A068F"/>
    <w:multiLevelType w:val="hybridMultilevel"/>
    <w:tmpl w:val="63821000"/>
    <w:lvl w:ilvl="0" w:tplc="D44621E8">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561E27"/>
    <w:multiLevelType w:val="multilevel"/>
    <w:tmpl w:val="F808D0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D244C4"/>
    <w:multiLevelType w:val="multilevel"/>
    <w:tmpl w:val="A65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361A74"/>
    <w:multiLevelType w:val="hybridMultilevel"/>
    <w:tmpl w:val="314227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21"/>
  </w:num>
  <w:num w:numId="4">
    <w:abstractNumId w:val="9"/>
  </w:num>
  <w:num w:numId="5">
    <w:abstractNumId w:val="15"/>
  </w:num>
  <w:num w:numId="6">
    <w:abstractNumId w:val="6"/>
  </w:num>
  <w:num w:numId="7">
    <w:abstractNumId w:val="17"/>
  </w:num>
  <w:num w:numId="8">
    <w:abstractNumId w:val="13"/>
  </w:num>
  <w:num w:numId="9">
    <w:abstractNumId w:val="19"/>
  </w:num>
  <w:num w:numId="10">
    <w:abstractNumId w:val="3"/>
  </w:num>
  <w:num w:numId="11">
    <w:abstractNumId w:val="0"/>
  </w:num>
  <w:num w:numId="12">
    <w:abstractNumId w:val="20"/>
  </w:num>
  <w:num w:numId="13">
    <w:abstractNumId w:val="8"/>
  </w:num>
  <w:num w:numId="14">
    <w:abstractNumId w:val="14"/>
  </w:num>
  <w:num w:numId="15">
    <w:abstractNumId w:val="10"/>
  </w:num>
  <w:num w:numId="16">
    <w:abstractNumId w:val="16"/>
  </w:num>
  <w:num w:numId="17">
    <w:abstractNumId w:val="2"/>
  </w:num>
  <w:num w:numId="18">
    <w:abstractNumId w:val="7"/>
  </w:num>
  <w:num w:numId="19">
    <w:abstractNumId w:val="12"/>
  </w:num>
  <w:num w:numId="20">
    <w:abstractNumId w:val="4"/>
  </w:num>
  <w:num w:numId="21">
    <w:abstractNumId w:val="18"/>
  </w:num>
  <w:num w:numId="2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5E8"/>
    <w:rsid w:val="00004850"/>
    <w:rsid w:val="000730D4"/>
    <w:rsid w:val="000740DE"/>
    <w:rsid w:val="00095D2B"/>
    <w:rsid w:val="000A7001"/>
    <w:rsid w:val="000B7D9E"/>
    <w:rsid w:val="00102DDB"/>
    <w:rsid w:val="00120680"/>
    <w:rsid w:val="00173AA7"/>
    <w:rsid w:val="001B10A2"/>
    <w:rsid w:val="00202F4A"/>
    <w:rsid w:val="0021576C"/>
    <w:rsid w:val="00215D28"/>
    <w:rsid w:val="002A6A2A"/>
    <w:rsid w:val="002B30AC"/>
    <w:rsid w:val="002C3580"/>
    <w:rsid w:val="002C771B"/>
    <w:rsid w:val="002D2982"/>
    <w:rsid w:val="003065D5"/>
    <w:rsid w:val="00322DFD"/>
    <w:rsid w:val="003469C1"/>
    <w:rsid w:val="003629D6"/>
    <w:rsid w:val="003A1580"/>
    <w:rsid w:val="003B43CE"/>
    <w:rsid w:val="003F79BA"/>
    <w:rsid w:val="0040760F"/>
    <w:rsid w:val="0043175F"/>
    <w:rsid w:val="00460884"/>
    <w:rsid w:val="0046317E"/>
    <w:rsid w:val="00487513"/>
    <w:rsid w:val="0049166F"/>
    <w:rsid w:val="004B08A0"/>
    <w:rsid w:val="004C16EA"/>
    <w:rsid w:val="0054368D"/>
    <w:rsid w:val="00550CB3"/>
    <w:rsid w:val="00567F3D"/>
    <w:rsid w:val="00583520"/>
    <w:rsid w:val="005E1245"/>
    <w:rsid w:val="005E487F"/>
    <w:rsid w:val="005E52C9"/>
    <w:rsid w:val="006220AA"/>
    <w:rsid w:val="00646E6B"/>
    <w:rsid w:val="00651B48"/>
    <w:rsid w:val="006766A7"/>
    <w:rsid w:val="0067687B"/>
    <w:rsid w:val="006B1FFD"/>
    <w:rsid w:val="006E1A3F"/>
    <w:rsid w:val="007225F0"/>
    <w:rsid w:val="00722A96"/>
    <w:rsid w:val="00763C94"/>
    <w:rsid w:val="007B5B71"/>
    <w:rsid w:val="00834110"/>
    <w:rsid w:val="0086201A"/>
    <w:rsid w:val="008B16E5"/>
    <w:rsid w:val="008B2BE9"/>
    <w:rsid w:val="008C3DAF"/>
    <w:rsid w:val="008E03AC"/>
    <w:rsid w:val="008F10E5"/>
    <w:rsid w:val="008F3516"/>
    <w:rsid w:val="0093537C"/>
    <w:rsid w:val="00944CC6"/>
    <w:rsid w:val="00964C17"/>
    <w:rsid w:val="0099501D"/>
    <w:rsid w:val="009A106C"/>
    <w:rsid w:val="009A78A5"/>
    <w:rsid w:val="009B6BD1"/>
    <w:rsid w:val="00A201D1"/>
    <w:rsid w:val="00AD1EB3"/>
    <w:rsid w:val="00B03A44"/>
    <w:rsid w:val="00B05F10"/>
    <w:rsid w:val="00B12820"/>
    <w:rsid w:val="00B20776"/>
    <w:rsid w:val="00B3643A"/>
    <w:rsid w:val="00B420A3"/>
    <w:rsid w:val="00B67B8A"/>
    <w:rsid w:val="00B86BC8"/>
    <w:rsid w:val="00BB0797"/>
    <w:rsid w:val="00BD2339"/>
    <w:rsid w:val="00C3730E"/>
    <w:rsid w:val="00C41357"/>
    <w:rsid w:val="00CD5376"/>
    <w:rsid w:val="00CF5DC9"/>
    <w:rsid w:val="00D1247E"/>
    <w:rsid w:val="00D265C6"/>
    <w:rsid w:val="00D27067"/>
    <w:rsid w:val="00D44096"/>
    <w:rsid w:val="00D64093"/>
    <w:rsid w:val="00D95961"/>
    <w:rsid w:val="00DD708F"/>
    <w:rsid w:val="00DF65E8"/>
    <w:rsid w:val="00E00CEB"/>
    <w:rsid w:val="00E03FAD"/>
    <w:rsid w:val="00E06019"/>
    <w:rsid w:val="00E2412F"/>
    <w:rsid w:val="00E5360B"/>
    <w:rsid w:val="00E66D38"/>
    <w:rsid w:val="00E707E7"/>
    <w:rsid w:val="00E81414"/>
    <w:rsid w:val="00ED096B"/>
    <w:rsid w:val="00F044F8"/>
    <w:rsid w:val="00F338E8"/>
    <w:rsid w:val="00F36166"/>
    <w:rsid w:val="00F42B33"/>
    <w:rsid w:val="00F43A07"/>
    <w:rsid w:val="00FA69CC"/>
    <w:rsid w:val="00FF06C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8"/>
    <o:shapelayout v:ext="edit">
      <o:idmap v:ext="edit" data="1"/>
    </o:shapelayout>
  </w:shapeDefaults>
  <w:decimalSymbol w:val="."/>
  <w:listSeparator w:val=","/>
  <w14:docId w14:val="2E2EF1CB"/>
  <w15:docId w15:val="{BDD50C5A-9A29-4A12-A6DB-AEE5EB918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GB"/>
    </w:rPr>
  </w:style>
  <w:style w:type="paragraph" w:styleId="Heading1">
    <w:name w:val="heading 1"/>
    <w:basedOn w:val="Normal"/>
    <w:qFormat/>
    <w:rsid w:val="00F338E8"/>
    <w:pPr>
      <w:spacing w:before="150" w:after="225"/>
      <w:outlineLvl w:val="0"/>
    </w:pPr>
    <w:rPr>
      <w:rFonts w:ascii="Georgia" w:hAnsi="Georgia"/>
      <w:b/>
      <w:bCs/>
      <w:kern w:val="36"/>
      <w:sz w:val="58"/>
      <w:szCs w:val="5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5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rsid w:val="00D27067"/>
    <w:rPr>
      <w:i w:val="0"/>
      <w:iCs w:val="0"/>
      <w:color w:val="009933"/>
    </w:rPr>
  </w:style>
  <w:style w:type="paragraph" w:styleId="NormalWeb">
    <w:name w:val="Normal (Web)"/>
    <w:basedOn w:val="Normal"/>
    <w:rsid w:val="00D27067"/>
    <w:pPr>
      <w:spacing w:after="150" w:line="408" w:lineRule="auto"/>
    </w:pPr>
  </w:style>
  <w:style w:type="character" w:styleId="Hyperlink">
    <w:name w:val="Hyperlink"/>
    <w:rsid w:val="008B2BE9"/>
    <w:rPr>
      <w:color w:val="0000FF"/>
      <w:u w:val="single"/>
    </w:rPr>
  </w:style>
  <w:style w:type="paragraph" w:styleId="Header">
    <w:name w:val="header"/>
    <w:basedOn w:val="Normal"/>
    <w:link w:val="HeaderChar"/>
    <w:rsid w:val="003B43CE"/>
    <w:pPr>
      <w:tabs>
        <w:tab w:val="center" w:pos="4153"/>
        <w:tab w:val="right" w:pos="8306"/>
      </w:tabs>
    </w:pPr>
    <w:rPr>
      <w:sz w:val="20"/>
      <w:szCs w:val="20"/>
      <w:lang w:eastAsia="en-US"/>
    </w:rPr>
  </w:style>
  <w:style w:type="character" w:customStyle="1" w:styleId="HeaderChar">
    <w:name w:val="Header Char"/>
    <w:link w:val="Header"/>
    <w:rsid w:val="00460884"/>
    <w:rPr>
      <w:lang w:val="en-GB" w:eastAsia="en-US" w:bidi="ar-SA"/>
    </w:rPr>
  </w:style>
  <w:style w:type="paragraph" w:styleId="BalloonText">
    <w:name w:val="Balloon Text"/>
    <w:basedOn w:val="Normal"/>
    <w:link w:val="BalloonTextChar"/>
    <w:rsid w:val="00D1247E"/>
    <w:rPr>
      <w:rFonts w:ascii="Tahoma" w:hAnsi="Tahoma" w:cs="Tahoma"/>
      <w:sz w:val="16"/>
      <w:szCs w:val="16"/>
    </w:rPr>
  </w:style>
  <w:style w:type="character" w:customStyle="1" w:styleId="BalloonTextChar">
    <w:name w:val="Balloon Text Char"/>
    <w:link w:val="BalloonText"/>
    <w:rsid w:val="00D124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840638">
      <w:bodyDiv w:val="1"/>
      <w:marLeft w:val="0"/>
      <w:marRight w:val="0"/>
      <w:marTop w:val="0"/>
      <w:marBottom w:val="0"/>
      <w:divBdr>
        <w:top w:val="none" w:sz="0" w:space="0" w:color="auto"/>
        <w:left w:val="none" w:sz="0" w:space="0" w:color="auto"/>
        <w:bottom w:val="none" w:sz="0" w:space="0" w:color="auto"/>
        <w:right w:val="none" w:sz="0" w:space="0" w:color="auto"/>
      </w:divBdr>
      <w:divsChild>
        <w:div w:id="502936497">
          <w:marLeft w:val="0"/>
          <w:marRight w:val="0"/>
          <w:marTop w:val="100"/>
          <w:marBottom w:val="100"/>
          <w:divBdr>
            <w:top w:val="none" w:sz="0" w:space="0" w:color="auto"/>
            <w:left w:val="none" w:sz="0" w:space="0" w:color="auto"/>
            <w:bottom w:val="none" w:sz="0" w:space="0" w:color="auto"/>
            <w:right w:val="none" w:sz="0" w:space="0" w:color="auto"/>
          </w:divBdr>
          <w:divsChild>
            <w:div w:id="1313170603">
              <w:marLeft w:val="0"/>
              <w:marRight w:val="0"/>
              <w:marTop w:val="0"/>
              <w:marBottom w:val="300"/>
              <w:divBdr>
                <w:top w:val="none" w:sz="0" w:space="0" w:color="auto"/>
                <w:left w:val="none" w:sz="0" w:space="0" w:color="auto"/>
                <w:bottom w:val="none" w:sz="0" w:space="0" w:color="auto"/>
                <w:right w:val="none" w:sz="0" w:space="0" w:color="auto"/>
              </w:divBdr>
              <w:divsChild>
                <w:div w:id="1557399474">
                  <w:marLeft w:val="0"/>
                  <w:marRight w:val="0"/>
                  <w:marTop w:val="0"/>
                  <w:marBottom w:val="0"/>
                  <w:divBdr>
                    <w:top w:val="none" w:sz="0" w:space="0" w:color="auto"/>
                    <w:left w:val="none" w:sz="0" w:space="0" w:color="auto"/>
                    <w:bottom w:val="none" w:sz="0" w:space="0" w:color="auto"/>
                    <w:right w:val="none" w:sz="0" w:space="0" w:color="auto"/>
                  </w:divBdr>
                  <w:divsChild>
                    <w:div w:id="91516604">
                      <w:marLeft w:val="0"/>
                      <w:marRight w:val="0"/>
                      <w:marTop w:val="0"/>
                      <w:marBottom w:val="150"/>
                      <w:divBdr>
                        <w:top w:val="single" w:sz="6" w:space="8" w:color="CCCCCC"/>
                        <w:left w:val="single" w:sz="6" w:space="8" w:color="CCCCCC"/>
                        <w:bottom w:val="single" w:sz="12" w:space="8" w:color="CCCCCC"/>
                        <w:right w:val="single" w:sz="6" w:space="8" w:color="CCCCCC"/>
                      </w:divBdr>
                    </w:div>
                  </w:divsChild>
                </w:div>
              </w:divsChild>
            </w:div>
          </w:divsChild>
        </w:div>
      </w:divsChild>
    </w:div>
    <w:div w:id="602341902">
      <w:bodyDiv w:val="1"/>
      <w:marLeft w:val="0"/>
      <w:marRight w:val="0"/>
      <w:marTop w:val="0"/>
      <w:marBottom w:val="0"/>
      <w:divBdr>
        <w:top w:val="none" w:sz="0" w:space="0" w:color="auto"/>
        <w:left w:val="none" w:sz="0" w:space="0" w:color="auto"/>
        <w:bottom w:val="none" w:sz="0" w:space="0" w:color="auto"/>
        <w:right w:val="none" w:sz="0" w:space="0" w:color="auto"/>
      </w:divBdr>
      <w:divsChild>
        <w:div w:id="783381423">
          <w:marLeft w:val="0"/>
          <w:marRight w:val="0"/>
          <w:marTop w:val="100"/>
          <w:marBottom w:val="100"/>
          <w:divBdr>
            <w:top w:val="none" w:sz="0" w:space="0" w:color="auto"/>
            <w:left w:val="none" w:sz="0" w:space="0" w:color="auto"/>
            <w:bottom w:val="none" w:sz="0" w:space="0" w:color="auto"/>
            <w:right w:val="none" w:sz="0" w:space="0" w:color="auto"/>
          </w:divBdr>
          <w:divsChild>
            <w:div w:id="1376543942">
              <w:marLeft w:val="0"/>
              <w:marRight w:val="0"/>
              <w:marTop w:val="0"/>
              <w:marBottom w:val="300"/>
              <w:divBdr>
                <w:top w:val="none" w:sz="0" w:space="0" w:color="auto"/>
                <w:left w:val="none" w:sz="0" w:space="0" w:color="auto"/>
                <w:bottom w:val="none" w:sz="0" w:space="0" w:color="auto"/>
                <w:right w:val="none" w:sz="0" w:space="0" w:color="auto"/>
              </w:divBdr>
              <w:divsChild>
                <w:div w:id="2069109717">
                  <w:marLeft w:val="0"/>
                  <w:marRight w:val="0"/>
                  <w:marTop w:val="0"/>
                  <w:marBottom w:val="0"/>
                  <w:divBdr>
                    <w:top w:val="none" w:sz="0" w:space="0" w:color="auto"/>
                    <w:left w:val="none" w:sz="0" w:space="0" w:color="auto"/>
                    <w:bottom w:val="none" w:sz="0" w:space="0" w:color="auto"/>
                    <w:right w:val="none" w:sz="0" w:space="0" w:color="auto"/>
                  </w:divBdr>
                  <w:divsChild>
                    <w:div w:id="1776051747">
                      <w:marLeft w:val="0"/>
                      <w:marRight w:val="0"/>
                      <w:marTop w:val="0"/>
                      <w:marBottom w:val="150"/>
                      <w:divBdr>
                        <w:top w:val="single" w:sz="6" w:space="8" w:color="CCCCCC"/>
                        <w:left w:val="single" w:sz="6" w:space="8" w:color="CCCCCC"/>
                        <w:bottom w:val="single" w:sz="12" w:space="8" w:color="CCCCCC"/>
                        <w:right w:val="single" w:sz="6" w:space="8" w:color="CCCCCC"/>
                      </w:divBdr>
                    </w:div>
                  </w:divsChild>
                </w:div>
              </w:divsChild>
            </w:div>
          </w:divsChild>
        </w:div>
      </w:divsChild>
    </w:div>
    <w:div w:id="606040292">
      <w:bodyDiv w:val="1"/>
      <w:marLeft w:val="0"/>
      <w:marRight w:val="0"/>
      <w:marTop w:val="0"/>
      <w:marBottom w:val="0"/>
      <w:divBdr>
        <w:top w:val="none" w:sz="0" w:space="0" w:color="auto"/>
        <w:left w:val="none" w:sz="0" w:space="0" w:color="auto"/>
        <w:bottom w:val="none" w:sz="0" w:space="0" w:color="auto"/>
        <w:right w:val="none" w:sz="0" w:space="0" w:color="auto"/>
      </w:divBdr>
      <w:divsChild>
        <w:div w:id="840585319">
          <w:marLeft w:val="0"/>
          <w:marRight w:val="0"/>
          <w:marTop w:val="0"/>
          <w:marBottom w:val="0"/>
          <w:divBdr>
            <w:top w:val="none" w:sz="0" w:space="0" w:color="auto"/>
            <w:left w:val="none" w:sz="0" w:space="0" w:color="auto"/>
            <w:bottom w:val="none" w:sz="0" w:space="0" w:color="auto"/>
            <w:right w:val="none" w:sz="0" w:space="0" w:color="auto"/>
          </w:divBdr>
          <w:divsChild>
            <w:div w:id="1186796516">
              <w:marLeft w:val="0"/>
              <w:marRight w:val="0"/>
              <w:marTop w:val="0"/>
              <w:marBottom w:val="0"/>
              <w:divBdr>
                <w:top w:val="none" w:sz="0" w:space="0" w:color="auto"/>
                <w:left w:val="none" w:sz="0" w:space="0" w:color="auto"/>
                <w:bottom w:val="none" w:sz="0" w:space="0" w:color="auto"/>
                <w:right w:val="none" w:sz="0" w:space="0" w:color="auto"/>
              </w:divBdr>
            </w:div>
            <w:div w:id="1231159556">
              <w:marLeft w:val="0"/>
              <w:marRight w:val="0"/>
              <w:marTop w:val="0"/>
              <w:marBottom w:val="0"/>
              <w:divBdr>
                <w:top w:val="none" w:sz="0" w:space="0" w:color="auto"/>
                <w:left w:val="none" w:sz="0" w:space="0" w:color="auto"/>
                <w:bottom w:val="none" w:sz="0" w:space="0" w:color="auto"/>
                <w:right w:val="none" w:sz="0" w:space="0" w:color="auto"/>
              </w:divBdr>
            </w:div>
            <w:div w:id="1279071552">
              <w:marLeft w:val="0"/>
              <w:marRight w:val="0"/>
              <w:marTop w:val="0"/>
              <w:marBottom w:val="0"/>
              <w:divBdr>
                <w:top w:val="none" w:sz="0" w:space="0" w:color="auto"/>
                <w:left w:val="none" w:sz="0" w:space="0" w:color="auto"/>
                <w:bottom w:val="none" w:sz="0" w:space="0" w:color="auto"/>
                <w:right w:val="none" w:sz="0" w:space="0" w:color="auto"/>
              </w:divBdr>
            </w:div>
            <w:div w:id="1933969544">
              <w:marLeft w:val="0"/>
              <w:marRight w:val="0"/>
              <w:marTop w:val="0"/>
              <w:marBottom w:val="0"/>
              <w:divBdr>
                <w:top w:val="none" w:sz="0" w:space="0" w:color="auto"/>
                <w:left w:val="none" w:sz="0" w:space="0" w:color="auto"/>
                <w:bottom w:val="none" w:sz="0" w:space="0" w:color="auto"/>
                <w:right w:val="none" w:sz="0" w:space="0" w:color="auto"/>
              </w:divBdr>
            </w:div>
            <w:div w:id="20785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16830">
      <w:bodyDiv w:val="1"/>
      <w:marLeft w:val="0"/>
      <w:marRight w:val="0"/>
      <w:marTop w:val="0"/>
      <w:marBottom w:val="0"/>
      <w:divBdr>
        <w:top w:val="none" w:sz="0" w:space="0" w:color="auto"/>
        <w:left w:val="none" w:sz="0" w:space="0" w:color="auto"/>
        <w:bottom w:val="none" w:sz="0" w:space="0" w:color="auto"/>
        <w:right w:val="none" w:sz="0" w:space="0" w:color="auto"/>
      </w:divBdr>
      <w:divsChild>
        <w:div w:id="1219242098">
          <w:marLeft w:val="0"/>
          <w:marRight w:val="0"/>
          <w:marTop w:val="0"/>
          <w:marBottom w:val="0"/>
          <w:divBdr>
            <w:top w:val="none" w:sz="0" w:space="0" w:color="auto"/>
            <w:left w:val="none" w:sz="0" w:space="0" w:color="auto"/>
            <w:bottom w:val="none" w:sz="0" w:space="0" w:color="auto"/>
            <w:right w:val="none" w:sz="0" w:space="0" w:color="auto"/>
          </w:divBdr>
          <w:divsChild>
            <w:div w:id="351033018">
              <w:marLeft w:val="0"/>
              <w:marRight w:val="0"/>
              <w:marTop w:val="0"/>
              <w:marBottom w:val="0"/>
              <w:divBdr>
                <w:top w:val="none" w:sz="0" w:space="0" w:color="auto"/>
                <w:left w:val="none" w:sz="0" w:space="0" w:color="auto"/>
                <w:bottom w:val="none" w:sz="0" w:space="0" w:color="auto"/>
                <w:right w:val="none" w:sz="0" w:space="0" w:color="auto"/>
              </w:divBdr>
            </w:div>
            <w:div w:id="514612769">
              <w:marLeft w:val="0"/>
              <w:marRight w:val="0"/>
              <w:marTop w:val="0"/>
              <w:marBottom w:val="0"/>
              <w:divBdr>
                <w:top w:val="none" w:sz="0" w:space="0" w:color="auto"/>
                <w:left w:val="none" w:sz="0" w:space="0" w:color="auto"/>
                <w:bottom w:val="none" w:sz="0" w:space="0" w:color="auto"/>
                <w:right w:val="none" w:sz="0" w:space="0" w:color="auto"/>
              </w:divBdr>
            </w:div>
            <w:div w:id="675349702">
              <w:marLeft w:val="0"/>
              <w:marRight w:val="0"/>
              <w:marTop w:val="0"/>
              <w:marBottom w:val="0"/>
              <w:divBdr>
                <w:top w:val="none" w:sz="0" w:space="0" w:color="auto"/>
                <w:left w:val="none" w:sz="0" w:space="0" w:color="auto"/>
                <w:bottom w:val="none" w:sz="0" w:space="0" w:color="auto"/>
                <w:right w:val="none" w:sz="0" w:space="0" w:color="auto"/>
              </w:divBdr>
            </w:div>
            <w:div w:id="1184056155">
              <w:marLeft w:val="0"/>
              <w:marRight w:val="0"/>
              <w:marTop w:val="0"/>
              <w:marBottom w:val="0"/>
              <w:divBdr>
                <w:top w:val="none" w:sz="0" w:space="0" w:color="auto"/>
                <w:left w:val="none" w:sz="0" w:space="0" w:color="auto"/>
                <w:bottom w:val="none" w:sz="0" w:space="0" w:color="auto"/>
                <w:right w:val="none" w:sz="0" w:space="0" w:color="auto"/>
              </w:divBdr>
            </w:div>
            <w:div w:id="214199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57295">
      <w:bodyDiv w:val="1"/>
      <w:marLeft w:val="0"/>
      <w:marRight w:val="0"/>
      <w:marTop w:val="0"/>
      <w:marBottom w:val="0"/>
      <w:divBdr>
        <w:top w:val="none" w:sz="0" w:space="0" w:color="auto"/>
        <w:left w:val="none" w:sz="0" w:space="0" w:color="auto"/>
        <w:bottom w:val="none" w:sz="0" w:space="0" w:color="auto"/>
        <w:right w:val="none" w:sz="0" w:space="0" w:color="auto"/>
      </w:divBdr>
      <w:divsChild>
        <w:div w:id="1169370233">
          <w:marLeft w:val="0"/>
          <w:marRight w:val="0"/>
          <w:marTop w:val="0"/>
          <w:marBottom w:val="300"/>
          <w:divBdr>
            <w:top w:val="none" w:sz="0" w:space="0" w:color="auto"/>
            <w:left w:val="none" w:sz="0" w:space="0" w:color="auto"/>
            <w:bottom w:val="none" w:sz="0" w:space="0" w:color="auto"/>
            <w:right w:val="none" w:sz="0" w:space="0" w:color="auto"/>
          </w:divBdr>
          <w:divsChild>
            <w:div w:id="10275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418308">
      <w:bodyDiv w:val="1"/>
      <w:marLeft w:val="0"/>
      <w:marRight w:val="0"/>
      <w:marTop w:val="0"/>
      <w:marBottom w:val="0"/>
      <w:divBdr>
        <w:top w:val="none" w:sz="0" w:space="0" w:color="auto"/>
        <w:left w:val="none" w:sz="0" w:space="0" w:color="auto"/>
        <w:bottom w:val="none" w:sz="0" w:space="0" w:color="auto"/>
        <w:right w:val="none" w:sz="0" w:space="0" w:color="auto"/>
      </w:divBdr>
      <w:divsChild>
        <w:div w:id="1221789331">
          <w:marLeft w:val="0"/>
          <w:marRight w:val="0"/>
          <w:marTop w:val="0"/>
          <w:marBottom w:val="0"/>
          <w:divBdr>
            <w:top w:val="none" w:sz="0" w:space="0" w:color="auto"/>
            <w:left w:val="none" w:sz="0" w:space="0" w:color="auto"/>
            <w:bottom w:val="none" w:sz="0" w:space="0" w:color="auto"/>
            <w:right w:val="none" w:sz="0" w:space="0" w:color="auto"/>
          </w:divBdr>
          <w:divsChild>
            <w:div w:id="272977070">
              <w:marLeft w:val="0"/>
              <w:marRight w:val="0"/>
              <w:marTop w:val="0"/>
              <w:marBottom w:val="0"/>
              <w:divBdr>
                <w:top w:val="none" w:sz="0" w:space="0" w:color="auto"/>
                <w:left w:val="none" w:sz="0" w:space="0" w:color="auto"/>
                <w:bottom w:val="none" w:sz="0" w:space="0" w:color="auto"/>
                <w:right w:val="none" w:sz="0" w:space="0" w:color="auto"/>
              </w:divBdr>
            </w:div>
            <w:div w:id="774324785">
              <w:marLeft w:val="0"/>
              <w:marRight w:val="0"/>
              <w:marTop w:val="0"/>
              <w:marBottom w:val="0"/>
              <w:divBdr>
                <w:top w:val="none" w:sz="0" w:space="0" w:color="auto"/>
                <w:left w:val="none" w:sz="0" w:space="0" w:color="auto"/>
                <w:bottom w:val="none" w:sz="0" w:space="0" w:color="auto"/>
                <w:right w:val="none" w:sz="0" w:space="0" w:color="auto"/>
              </w:divBdr>
            </w:div>
            <w:div w:id="1273635338">
              <w:marLeft w:val="0"/>
              <w:marRight w:val="0"/>
              <w:marTop w:val="0"/>
              <w:marBottom w:val="0"/>
              <w:divBdr>
                <w:top w:val="none" w:sz="0" w:space="0" w:color="auto"/>
                <w:left w:val="none" w:sz="0" w:space="0" w:color="auto"/>
                <w:bottom w:val="none" w:sz="0" w:space="0" w:color="auto"/>
                <w:right w:val="none" w:sz="0" w:space="0" w:color="auto"/>
              </w:divBdr>
            </w:div>
            <w:div w:id="1626038748">
              <w:marLeft w:val="0"/>
              <w:marRight w:val="0"/>
              <w:marTop w:val="0"/>
              <w:marBottom w:val="0"/>
              <w:divBdr>
                <w:top w:val="none" w:sz="0" w:space="0" w:color="auto"/>
                <w:left w:val="none" w:sz="0" w:space="0" w:color="auto"/>
                <w:bottom w:val="none" w:sz="0" w:space="0" w:color="auto"/>
                <w:right w:val="none" w:sz="0" w:space="0" w:color="auto"/>
              </w:divBdr>
            </w:div>
            <w:div w:id="176345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91897">
      <w:bodyDiv w:val="1"/>
      <w:marLeft w:val="0"/>
      <w:marRight w:val="0"/>
      <w:marTop w:val="0"/>
      <w:marBottom w:val="0"/>
      <w:divBdr>
        <w:top w:val="none" w:sz="0" w:space="0" w:color="auto"/>
        <w:left w:val="none" w:sz="0" w:space="0" w:color="auto"/>
        <w:bottom w:val="none" w:sz="0" w:space="0" w:color="auto"/>
        <w:right w:val="none" w:sz="0" w:space="0" w:color="auto"/>
      </w:divBdr>
      <w:divsChild>
        <w:div w:id="691423636">
          <w:marLeft w:val="0"/>
          <w:marRight w:val="0"/>
          <w:marTop w:val="0"/>
          <w:marBottom w:val="0"/>
          <w:divBdr>
            <w:top w:val="none" w:sz="0" w:space="0" w:color="auto"/>
            <w:left w:val="none" w:sz="0" w:space="0" w:color="auto"/>
            <w:bottom w:val="none" w:sz="0" w:space="0" w:color="auto"/>
            <w:right w:val="none" w:sz="0" w:space="0" w:color="auto"/>
          </w:divBdr>
          <w:divsChild>
            <w:div w:id="1738480172">
              <w:marLeft w:val="0"/>
              <w:marRight w:val="0"/>
              <w:marTop w:val="0"/>
              <w:marBottom w:val="0"/>
              <w:divBdr>
                <w:top w:val="none" w:sz="0" w:space="0" w:color="auto"/>
                <w:left w:val="none" w:sz="0" w:space="0" w:color="auto"/>
                <w:bottom w:val="none" w:sz="0" w:space="0" w:color="auto"/>
                <w:right w:val="none" w:sz="0" w:space="0" w:color="auto"/>
              </w:divBdr>
              <w:divsChild>
                <w:div w:id="5690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19383">
      <w:bodyDiv w:val="1"/>
      <w:marLeft w:val="0"/>
      <w:marRight w:val="0"/>
      <w:marTop w:val="0"/>
      <w:marBottom w:val="0"/>
      <w:divBdr>
        <w:top w:val="none" w:sz="0" w:space="0" w:color="auto"/>
        <w:left w:val="none" w:sz="0" w:space="0" w:color="auto"/>
        <w:bottom w:val="none" w:sz="0" w:space="0" w:color="auto"/>
        <w:right w:val="none" w:sz="0" w:space="0" w:color="auto"/>
      </w:divBdr>
      <w:divsChild>
        <w:div w:id="935942809">
          <w:marLeft w:val="0"/>
          <w:marRight w:val="0"/>
          <w:marTop w:val="0"/>
          <w:marBottom w:val="0"/>
          <w:divBdr>
            <w:top w:val="none" w:sz="0" w:space="0" w:color="auto"/>
            <w:left w:val="none" w:sz="0" w:space="0" w:color="auto"/>
            <w:bottom w:val="none" w:sz="0" w:space="0" w:color="auto"/>
            <w:right w:val="none" w:sz="0" w:space="0" w:color="auto"/>
          </w:divBdr>
          <w:divsChild>
            <w:div w:id="262302130">
              <w:marLeft w:val="0"/>
              <w:marRight w:val="0"/>
              <w:marTop w:val="0"/>
              <w:marBottom w:val="0"/>
              <w:divBdr>
                <w:top w:val="none" w:sz="0" w:space="0" w:color="auto"/>
                <w:left w:val="none" w:sz="0" w:space="0" w:color="auto"/>
                <w:bottom w:val="none" w:sz="0" w:space="0" w:color="auto"/>
                <w:right w:val="none" w:sz="0" w:space="0" w:color="auto"/>
              </w:divBdr>
            </w:div>
            <w:div w:id="832915687">
              <w:marLeft w:val="0"/>
              <w:marRight w:val="0"/>
              <w:marTop w:val="0"/>
              <w:marBottom w:val="0"/>
              <w:divBdr>
                <w:top w:val="none" w:sz="0" w:space="0" w:color="auto"/>
                <w:left w:val="none" w:sz="0" w:space="0" w:color="auto"/>
                <w:bottom w:val="none" w:sz="0" w:space="0" w:color="auto"/>
                <w:right w:val="none" w:sz="0" w:space="0" w:color="auto"/>
              </w:divBdr>
            </w:div>
            <w:div w:id="1546528392">
              <w:marLeft w:val="0"/>
              <w:marRight w:val="0"/>
              <w:marTop w:val="0"/>
              <w:marBottom w:val="0"/>
              <w:divBdr>
                <w:top w:val="none" w:sz="0" w:space="0" w:color="auto"/>
                <w:left w:val="none" w:sz="0" w:space="0" w:color="auto"/>
                <w:bottom w:val="none" w:sz="0" w:space="0" w:color="auto"/>
                <w:right w:val="none" w:sz="0" w:space="0" w:color="auto"/>
              </w:divBdr>
            </w:div>
            <w:div w:id="171600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06904">
      <w:bodyDiv w:val="1"/>
      <w:marLeft w:val="0"/>
      <w:marRight w:val="0"/>
      <w:marTop w:val="0"/>
      <w:marBottom w:val="0"/>
      <w:divBdr>
        <w:top w:val="none" w:sz="0" w:space="0" w:color="auto"/>
        <w:left w:val="none" w:sz="0" w:space="0" w:color="auto"/>
        <w:bottom w:val="none" w:sz="0" w:space="0" w:color="auto"/>
        <w:right w:val="none" w:sz="0" w:space="0" w:color="auto"/>
      </w:divBdr>
      <w:divsChild>
        <w:div w:id="1414552431">
          <w:marLeft w:val="0"/>
          <w:marRight w:val="0"/>
          <w:marTop w:val="0"/>
          <w:marBottom w:val="0"/>
          <w:divBdr>
            <w:top w:val="none" w:sz="0" w:space="0" w:color="auto"/>
            <w:left w:val="none" w:sz="0" w:space="0" w:color="auto"/>
            <w:bottom w:val="none" w:sz="0" w:space="0" w:color="auto"/>
            <w:right w:val="none" w:sz="0" w:space="0" w:color="auto"/>
          </w:divBdr>
          <w:divsChild>
            <w:div w:id="432435997">
              <w:marLeft w:val="0"/>
              <w:marRight w:val="0"/>
              <w:marTop w:val="0"/>
              <w:marBottom w:val="0"/>
              <w:divBdr>
                <w:top w:val="none" w:sz="0" w:space="0" w:color="auto"/>
                <w:left w:val="none" w:sz="0" w:space="0" w:color="auto"/>
                <w:bottom w:val="none" w:sz="0" w:space="0" w:color="auto"/>
                <w:right w:val="none" w:sz="0" w:space="0" w:color="auto"/>
              </w:divBdr>
            </w:div>
            <w:div w:id="766848009">
              <w:marLeft w:val="0"/>
              <w:marRight w:val="0"/>
              <w:marTop w:val="0"/>
              <w:marBottom w:val="0"/>
              <w:divBdr>
                <w:top w:val="none" w:sz="0" w:space="0" w:color="auto"/>
                <w:left w:val="none" w:sz="0" w:space="0" w:color="auto"/>
                <w:bottom w:val="none" w:sz="0" w:space="0" w:color="auto"/>
                <w:right w:val="none" w:sz="0" w:space="0" w:color="auto"/>
              </w:divBdr>
            </w:div>
            <w:div w:id="1149640023">
              <w:marLeft w:val="0"/>
              <w:marRight w:val="0"/>
              <w:marTop w:val="0"/>
              <w:marBottom w:val="0"/>
              <w:divBdr>
                <w:top w:val="none" w:sz="0" w:space="0" w:color="auto"/>
                <w:left w:val="none" w:sz="0" w:space="0" w:color="auto"/>
                <w:bottom w:val="none" w:sz="0" w:space="0" w:color="auto"/>
                <w:right w:val="none" w:sz="0" w:space="0" w:color="auto"/>
              </w:divBdr>
            </w:div>
            <w:div w:id="1291590800">
              <w:marLeft w:val="0"/>
              <w:marRight w:val="0"/>
              <w:marTop w:val="0"/>
              <w:marBottom w:val="0"/>
              <w:divBdr>
                <w:top w:val="none" w:sz="0" w:space="0" w:color="auto"/>
                <w:left w:val="none" w:sz="0" w:space="0" w:color="auto"/>
                <w:bottom w:val="none" w:sz="0" w:space="0" w:color="auto"/>
                <w:right w:val="none" w:sz="0" w:space="0" w:color="auto"/>
              </w:divBdr>
            </w:div>
            <w:div w:id="169758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03147">
      <w:bodyDiv w:val="1"/>
      <w:marLeft w:val="0"/>
      <w:marRight w:val="0"/>
      <w:marTop w:val="0"/>
      <w:marBottom w:val="0"/>
      <w:divBdr>
        <w:top w:val="none" w:sz="0" w:space="0" w:color="auto"/>
        <w:left w:val="none" w:sz="0" w:space="0" w:color="auto"/>
        <w:bottom w:val="none" w:sz="0" w:space="0" w:color="auto"/>
        <w:right w:val="none" w:sz="0" w:space="0" w:color="auto"/>
      </w:divBdr>
      <w:divsChild>
        <w:div w:id="331224428">
          <w:marLeft w:val="0"/>
          <w:marRight w:val="0"/>
          <w:marTop w:val="0"/>
          <w:marBottom w:val="0"/>
          <w:divBdr>
            <w:top w:val="none" w:sz="0" w:space="0" w:color="auto"/>
            <w:left w:val="none" w:sz="0" w:space="0" w:color="auto"/>
            <w:bottom w:val="none" w:sz="0" w:space="0" w:color="auto"/>
            <w:right w:val="none" w:sz="0" w:space="0" w:color="auto"/>
          </w:divBdr>
        </w:div>
      </w:divsChild>
    </w:div>
    <w:div w:id="1726369076">
      <w:bodyDiv w:val="1"/>
      <w:marLeft w:val="0"/>
      <w:marRight w:val="0"/>
      <w:marTop w:val="0"/>
      <w:marBottom w:val="0"/>
      <w:divBdr>
        <w:top w:val="none" w:sz="0" w:space="0" w:color="auto"/>
        <w:left w:val="none" w:sz="0" w:space="0" w:color="auto"/>
        <w:bottom w:val="none" w:sz="0" w:space="0" w:color="auto"/>
        <w:right w:val="none" w:sz="0" w:space="0" w:color="auto"/>
      </w:divBdr>
      <w:divsChild>
        <w:div w:id="1987666563">
          <w:marLeft w:val="0"/>
          <w:marRight w:val="0"/>
          <w:marTop w:val="0"/>
          <w:marBottom w:val="300"/>
          <w:divBdr>
            <w:top w:val="none" w:sz="0" w:space="0" w:color="auto"/>
            <w:left w:val="none" w:sz="0" w:space="0" w:color="auto"/>
            <w:bottom w:val="none" w:sz="0" w:space="0" w:color="auto"/>
            <w:right w:val="none" w:sz="0" w:space="0" w:color="auto"/>
          </w:divBdr>
          <w:divsChild>
            <w:div w:id="84301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89550">
      <w:bodyDiv w:val="1"/>
      <w:marLeft w:val="0"/>
      <w:marRight w:val="0"/>
      <w:marTop w:val="0"/>
      <w:marBottom w:val="0"/>
      <w:divBdr>
        <w:top w:val="none" w:sz="0" w:space="0" w:color="auto"/>
        <w:left w:val="none" w:sz="0" w:space="0" w:color="auto"/>
        <w:bottom w:val="none" w:sz="0" w:space="0" w:color="auto"/>
        <w:right w:val="none" w:sz="0" w:space="0" w:color="auto"/>
      </w:divBdr>
    </w:div>
    <w:div w:id="2025324568">
      <w:bodyDiv w:val="1"/>
      <w:marLeft w:val="0"/>
      <w:marRight w:val="0"/>
      <w:marTop w:val="0"/>
      <w:marBottom w:val="0"/>
      <w:divBdr>
        <w:top w:val="none" w:sz="0" w:space="0" w:color="auto"/>
        <w:left w:val="none" w:sz="0" w:space="0" w:color="auto"/>
        <w:bottom w:val="none" w:sz="0" w:space="0" w:color="auto"/>
        <w:right w:val="none" w:sz="0" w:space="0" w:color="auto"/>
      </w:divBdr>
      <w:divsChild>
        <w:div w:id="2057197717">
          <w:marLeft w:val="0"/>
          <w:marRight w:val="0"/>
          <w:marTop w:val="0"/>
          <w:marBottom w:val="0"/>
          <w:divBdr>
            <w:top w:val="none" w:sz="0" w:space="0" w:color="auto"/>
            <w:left w:val="none" w:sz="0" w:space="0" w:color="auto"/>
            <w:bottom w:val="none" w:sz="0" w:space="0" w:color="auto"/>
            <w:right w:val="none" w:sz="0" w:space="0" w:color="auto"/>
          </w:divBdr>
          <w:divsChild>
            <w:div w:id="1141071567">
              <w:marLeft w:val="0"/>
              <w:marRight w:val="0"/>
              <w:marTop w:val="0"/>
              <w:marBottom w:val="0"/>
              <w:divBdr>
                <w:top w:val="none" w:sz="0" w:space="0" w:color="auto"/>
                <w:left w:val="none" w:sz="0" w:space="0" w:color="auto"/>
                <w:bottom w:val="none" w:sz="0" w:space="0" w:color="auto"/>
                <w:right w:val="none" w:sz="0" w:space="0" w:color="auto"/>
              </w:divBdr>
            </w:div>
            <w:div w:id="1158421803">
              <w:marLeft w:val="0"/>
              <w:marRight w:val="0"/>
              <w:marTop w:val="0"/>
              <w:marBottom w:val="0"/>
              <w:divBdr>
                <w:top w:val="none" w:sz="0" w:space="0" w:color="auto"/>
                <w:left w:val="none" w:sz="0" w:space="0" w:color="auto"/>
                <w:bottom w:val="none" w:sz="0" w:space="0" w:color="auto"/>
                <w:right w:val="none" w:sz="0" w:space="0" w:color="auto"/>
              </w:divBdr>
            </w:div>
            <w:div w:id="1283002712">
              <w:marLeft w:val="0"/>
              <w:marRight w:val="0"/>
              <w:marTop w:val="0"/>
              <w:marBottom w:val="0"/>
              <w:divBdr>
                <w:top w:val="none" w:sz="0" w:space="0" w:color="auto"/>
                <w:left w:val="none" w:sz="0" w:space="0" w:color="auto"/>
                <w:bottom w:val="none" w:sz="0" w:space="0" w:color="auto"/>
                <w:right w:val="none" w:sz="0" w:space="0" w:color="auto"/>
              </w:divBdr>
            </w:div>
            <w:div w:id="1311865536">
              <w:marLeft w:val="0"/>
              <w:marRight w:val="0"/>
              <w:marTop w:val="0"/>
              <w:marBottom w:val="0"/>
              <w:divBdr>
                <w:top w:val="none" w:sz="0" w:space="0" w:color="auto"/>
                <w:left w:val="none" w:sz="0" w:space="0" w:color="auto"/>
                <w:bottom w:val="none" w:sz="0" w:space="0" w:color="auto"/>
                <w:right w:val="none" w:sz="0" w:space="0" w:color="auto"/>
              </w:divBdr>
            </w:div>
            <w:div w:id="1496141297">
              <w:marLeft w:val="0"/>
              <w:marRight w:val="0"/>
              <w:marTop w:val="0"/>
              <w:marBottom w:val="0"/>
              <w:divBdr>
                <w:top w:val="none" w:sz="0" w:space="0" w:color="auto"/>
                <w:left w:val="none" w:sz="0" w:space="0" w:color="auto"/>
                <w:bottom w:val="none" w:sz="0" w:space="0" w:color="auto"/>
                <w:right w:val="none" w:sz="0" w:space="0" w:color="auto"/>
              </w:divBdr>
            </w:div>
            <w:div w:id="190887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07951">
      <w:bodyDiv w:val="1"/>
      <w:marLeft w:val="0"/>
      <w:marRight w:val="0"/>
      <w:marTop w:val="0"/>
      <w:marBottom w:val="0"/>
      <w:divBdr>
        <w:top w:val="none" w:sz="0" w:space="0" w:color="auto"/>
        <w:left w:val="none" w:sz="0" w:space="0" w:color="auto"/>
        <w:bottom w:val="none" w:sz="0" w:space="0" w:color="auto"/>
        <w:right w:val="none" w:sz="0" w:space="0" w:color="auto"/>
      </w:divBdr>
      <w:divsChild>
        <w:div w:id="642390718">
          <w:marLeft w:val="0"/>
          <w:marRight w:val="0"/>
          <w:marTop w:val="0"/>
          <w:marBottom w:val="0"/>
          <w:divBdr>
            <w:top w:val="none" w:sz="0" w:space="0" w:color="auto"/>
            <w:left w:val="none" w:sz="0" w:space="0" w:color="auto"/>
            <w:bottom w:val="none" w:sz="0" w:space="0" w:color="auto"/>
            <w:right w:val="none" w:sz="0" w:space="0" w:color="auto"/>
          </w:divBdr>
          <w:divsChild>
            <w:div w:id="525681850">
              <w:marLeft w:val="0"/>
              <w:marRight w:val="0"/>
              <w:marTop w:val="0"/>
              <w:marBottom w:val="0"/>
              <w:divBdr>
                <w:top w:val="none" w:sz="0" w:space="0" w:color="auto"/>
                <w:left w:val="none" w:sz="0" w:space="0" w:color="auto"/>
                <w:bottom w:val="none" w:sz="0" w:space="0" w:color="auto"/>
                <w:right w:val="none" w:sz="0" w:space="0" w:color="auto"/>
              </w:divBdr>
            </w:div>
            <w:div w:id="956563789">
              <w:marLeft w:val="0"/>
              <w:marRight w:val="0"/>
              <w:marTop w:val="0"/>
              <w:marBottom w:val="0"/>
              <w:divBdr>
                <w:top w:val="none" w:sz="0" w:space="0" w:color="auto"/>
                <w:left w:val="none" w:sz="0" w:space="0" w:color="auto"/>
                <w:bottom w:val="none" w:sz="0" w:space="0" w:color="auto"/>
                <w:right w:val="none" w:sz="0" w:space="0" w:color="auto"/>
              </w:divBdr>
            </w:div>
            <w:div w:id="1512178471">
              <w:marLeft w:val="0"/>
              <w:marRight w:val="0"/>
              <w:marTop w:val="0"/>
              <w:marBottom w:val="0"/>
              <w:divBdr>
                <w:top w:val="none" w:sz="0" w:space="0" w:color="auto"/>
                <w:left w:val="none" w:sz="0" w:space="0" w:color="auto"/>
                <w:bottom w:val="none" w:sz="0" w:space="0" w:color="auto"/>
                <w:right w:val="none" w:sz="0" w:space="0" w:color="auto"/>
              </w:divBdr>
            </w:div>
            <w:div w:id="1627932341">
              <w:marLeft w:val="0"/>
              <w:marRight w:val="0"/>
              <w:marTop w:val="0"/>
              <w:marBottom w:val="0"/>
              <w:divBdr>
                <w:top w:val="none" w:sz="0" w:space="0" w:color="auto"/>
                <w:left w:val="none" w:sz="0" w:space="0" w:color="auto"/>
                <w:bottom w:val="none" w:sz="0" w:space="0" w:color="auto"/>
                <w:right w:val="none" w:sz="0" w:space="0" w:color="auto"/>
              </w:divBdr>
            </w:div>
            <w:div w:id="1807311449">
              <w:marLeft w:val="0"/>
              <w:marRight w:val="0"/>
              <w:marTop w:val="0"/>
              <w:marBottom w:val="0"/>
              <w:divBdr>
                <w:top w:val="none" w:sz="0" w:space="0" w:color="auto"/>
                <w:left w:val="none" w:sz="0" w:space="0" w:color="auto"/>
                <w:bottom w:val="none" w:sz="0" w:space="0" w:color="auto"/>
                <w:right w:val="none" w:sz="0" w:space="0" w:color="auto"/>
              </w:divBdr>
            </w:div>
            <w:div w:id="204146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659485">
      <w:bodyDiv w:val="1"/>
      <w:marLeft w:val="0"/>
      <w:marRight w:val="0"/>
      <w:marTop w:val="0"/>
      <w:marBottom w:val="0"/>
      <w:divBdr>
        <w:top w:val="none" w:sz="0" w:space="0" w:color="auto"/>
        <w:left w:val="none" w:sz="0" w:space="0" w:color="auto"/>
        <w:bottom w:val="none" w:sz="0" w:space="0" w:color="auto"/>
        <w:right w:val="none" w:sz="0" w:space="0" w:color="auto"/>
      </w:divBdr>
      <w:divsChild>
        <w:div w:id="131807419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F9D3F-EF53-48BF-97C3-E7C23127D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F19E2E84</Template>
  <TotalTime>1</TotalTime>
  <Pages>14</Pages>
  <Words>1532</Words>
  <Characters>8735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St</vt:lpstr>
    </vt:vector>
  </TitlesOfParts>
  <Company>RM plc</Company>
  <LinksUpToDate>false</LinksUpToDate>
  <CharactersWithSpaces>10247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cconway510</dc:creator>
  <cp:keywords/>
  <cp:lastModifiedBy>M Magee</cp:lastModifiedBy>
  <cp:revision>2</cp:revision>
  <cp:lastPrinted>2016-09-14T16:12:00Z</cp:lastPrinted>
  <dcterms:created xsi:type="dcterms:W3CDTF">2019-09-20T09:58:00Z</dcterms:created>
  <dcterms:modified xsi:type="dcterms:W3CDTF">2019-09-20T09:58:00Z</dcterms:modified>
</cp:coreProperties>
</file>